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="Calibri" w:eastAsiaTheme="minorHAnsi" w:hAnsi="Calibri" w:cs="Calibri"/>
          <w:sz w:val="24"/>
          <w:lang w:val="en-GB" w:eastAsia="en-GB"/>
        </w:rPr>
        <w:id w:val="983202466"/>
        <w:docPartObj>
          <w:docPartGallery w:val="Cover Pages"/>
          <w:docPartUnique/>
        </w:docPartObj>
      </w:sdtPr>
      <w:sdtEndPr>
        <w:rPr>
          <w:sz w:val="32"/>
          <w:szCs w:val="26"/>
        </w:rPr>
      </w:sdtEndPr>
      <w:sdtContent>
        <w:p w14:paraId="4B3F0DD0" w14:textId="03D859BC" w:rsidR="00AE0F22" w:rsidRDefault="00AE0F22">
          <w:pPr>
            <w:pStyle w:val="NoSpacing"/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44416" behindDoc="1" locked="0" layoutInCell="1" allowOverlap="1" wp14:anchorId="4365C4E6" wp14:editId="30F2531E">
                    <wp:simplePos x="0" y="0"/>
                    <mc:AlternateContent>
                      <mc:Choice Requires="wp14">
                        <wp:positionH relativeFrom="page">
                          <wp14:pctPosHOffset>4000</wp14:pctPosHOffset>
                        </wp:positionH>
                      </mc:Choice>
                      <mc:Fallback>
                        <wp:positionH relativeFrom="page">
                          <wp:posOffset>302260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194560" cy="9125712"/>
                    <wp:effectExtent l="0" t="0" r="6985" b="7620"/>
                    <wp:wrapNone/>
                    <wp:docPr id="10" name="Group 10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194560" cy="9125712"/>
                              <a:chOff x="0" y="0"/>
                              <a:chExt cx="2194560" cy="9125712"/>
                            </a:xfrm>
                          </wpg:grpSpPr>
                          <wps:wsp>
                            <wps:cNvPr id="11" name="Rectangle 11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" name="Pentagon 4"/>
                            <wps:cNvSpPr/>
                            <wps:spPr>
                              <a:xfrm>
                                <a:off x="0" y="1466850"/>
                                <a:ext cx="2194560" cy="552055"/>
                              </a:xfrm>
                              <a:prstGeom prst="homePlat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id w:val="708614063"/>
                                    <w:placeholder>
                                      <w:docPart w:val="51EE3ECFCE034B83968615192D19BAD9"/>
                                    </w:placeholder>
                                    <w:date w:fullDate="2023-04-05T00:00:00Z">
                                      <w:dateFormat w:val="dddd, dd MMMM yyyy"/>
                                      <w:lid w:val="en-GB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p w14:paraId="3FDD7265" w14:textId="4C009207" w:rsidR="00AE0F22" w:rsidRDefault="002B493A">
                                      <w:pPr>
                                        <w:pStyle w:val="NoSpacing"/>
                                        <w:jc w:val="right"/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  <w:lang w:val="en-GB"/>
                                        </w:rPr>
                                        <w:t>Wednesday, 05 April 2023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="horz" wrap="square" lIns="91440" tIns="0" rIns="18288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3" name="Group 13"/>
                            <wpg:cNvGrpSpPr/>
                            <wpg:grpSpPr>
                              <a:xfrm>
                                <a:off x="76200" y="4210050"/>
                                <a:ext cx="2057400" cy="4910328"/>
                                <a:chOff x="80645" y="4211812"/>
                                <a:chExt cx="1306273" cy="3121026"/>
                              </a:xfrm>
                            </wpg:grpSpPr>
                            <wpg:grpSp>
                              <wpg:cNvPr id="14" name="Group 14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141062" y="4211812"/>
                                  <a:ext cx="1047750" cy="3121026"/>
                                  <a:chOff x="141062" y="4211812"/>
                                  <a:chExt cx="1047750" cy="3121026"/>
                                </a:xfrm>
                              </wpg:grpSpPr>
                              <wps:wsp>
                                <wps:cNvPr id="15" name="Freeform 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9662" y="6216825"/>
                                    <a:ext cx="193675" cy="698500"/>
                                  </a:xfrm>
                                  <a:custGeom>
                                    <a:avLst/>
                                    <a:gdLst>
                                      <a:gd name="T0" fmla="*/ 0 w 122"/>
                                      <a:gd name="T1" fmla="*/ 0 h 440"/>
                                      <a:gd name="T2" fmla="*/ 39 w 122"/>
                                      <a:gd name="T3" fmla="*/ 152 h 440"/>
                                      <a:gd name="T4" fmla="*/ 84 w 122"/>
                                      <a:gd name="T5" fmla="*/ 304 h 440"/>
                                      <a:gd name="T6" fmla="*/ 122 w 122"/>
                                      <a:gd name="T7" fmla="*/ 417 h 440"/>
                                      <a:gd name="T8" fmla="*/ 122 w 122"/>
                                      <a:gd name="T9" fmla="*/ 440 h 440"/>
                                      <a:gd name="T10" fmla="*/ 76 w 122"/>
                                      <a:gd name="T11" fmla="*/ 306 h 440"/>
                                      <a:gd name="T12" fmla="*/ 39 w 122"/>
                                      <a:gd name="T13" fmla="*/ 180 h 440"/>
                                      <a:gd name="T14" fmla="*/ 6 w 122"/>
                                      <a:gd name="T15" fmla="*/ 53 h 440"/>
                                      <a:gd name="T16" fmla="*/ 0 w 122"/>
                                      <a:gd name="T17" fmla="*/ 0 h 44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2" h="440">
                                        <a:moveTo>
                                          <a:pt x="0" y="0"/>
                                        </a:moveTo>
                                        <a:lnTo>
                                          <a:pt x="39" y="152"/>
                                        </a:lnTo>
                                        <a:lnTo>
                                          <a:pt x="84" y="304"/>
                                        </a:lnTo>
                                        <a:lnTo>
                                          <a:pt x="122" y="417"/>
                                        </a:lnTo>
                                        <a:lnTo>
                                          <a:pt x="122" y="440"/>
                                        </a:lnTo>
                                        <a:lnTo>
                                          <a:pt x="76" y="306"/>
                                        </a:lnTo>
                                        <a:lnTo>
                                          <a:pt x="39" y="180"/>
                                        </a:lnTo>
                                        <a:lnTo>
                                          <a:pt x="6" y="5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6" name="Freeform 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72862" y="6905800"/>
                                    <a:ext cx="184150" cy="427038"/>
                                  </a:xfrm>
                                  <a:custGeom>
                                    <a:avLst/>
                                    <a:gdLst>
                                      <a:gd name="T0" fmla="*/ 0 w 116"/>
                                      <a:gd name="T1" fmla="*/ 0 h 269"/>
                                      <a:gd name="T2" fmla="*/ 8 w 116"/>
                                      <a:gd name="T3" fmla="*/ 19 h 269"/>
                                      <a:gd name="T4" fmla="*/ 37 w 116"/>
                                      <a:gd name="T5" fmla="*/ 93 h 269"/>
                                      <a:gd name="T6" fmla="*/ 67 w 116"/>
                                      <a:gd name="T7" fmla="*/ 167 h 269"/>
                                      <a:gd name="T8" fmla="*/ 116 w 116"/>
                                      <a:gd name="T9" fmla="*/ 269 h 269"/>
                                      <a:gd name="T10" fmla="*/ 108 w 116"/>
                                      <a:gd name="T11" fmla="*/ 269 h 269"/>
                                      <a:gd name="T12" fmla="*/ 60 w 116"/>
                                      <a:gd name="T13" fmla="*/ 169 h 269"/>
                                      <a:gd name="T14" fmla="*/ 30 w 116"/>
                                      <a:gd name="T15" fmla="*/ 98 h 269"/>
                                      <a:gd name="T16" fmla="*/ 1 w 116"/>
                                      <a:gd name="T17" fmla="*/ 25 h 269"/>
                                      <a:gd name="T18" fmla="*/ 0 w 116"/>
                                      <a:gd name="T19" fmla="*/ 0 h 2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269">
                                        <a:moveTo>
                                          <a:pt x="0" y="0"/>
                                        </a:moveTo>
                                        <a:lnTo>
                                          <a:pt x="8" y="19"/>
                                        </a:lnTo>
                                        <a:lnTo>
                                          <a:pt x="37" y="93"/>
                                        </a:lnTo>
                                        <a:lnTo>
                                          <a:pt x="67" y="167"/>
                                        </a:lnTo>
                                        <a:lnTo>
                                          <a:pt x="116" y="269"/>
                                        </a:lnTo>
                                        <a:lnTo>
                                          <a:pt x="108" y="269"/>
                                        </a:lnTo>
                                        <a:lnTo>
                                          <a:pt x="60" y="169"/>
                                        </a:lnTo>
                                        <a:lnTo>
                                          <a:pt x="30" y="98"/>
                                        </a:lnTo>
                                        <a:lnTo>
                                          <a:pt x="1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7" name="Freeform 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41062" y="4211812"/>
                                    <a:ext cx="222250" cy="2019300"/>
                                  </a:xfrm>
                                  <a:custGeom>
                                    <a:avLst/>
                                    <a:gdLst>
                                      <a:gd name="T0" fmla="*/ 0 w 140"/>
                                      <a:gd name="T1" fmla="*/ 0 h 1272"/>
                                      <a:gd name="T2" fmla="*/ 0 w 140"/>
                                      <a:gd name="T3" fmla="*/ 0 h 1272"/>
                                      <a:gd name="T4" fmla="*/ 1 w 140"/>
                                      <a:gd name="T5" fmla="*/ 79 h 1272"/>
                                      <a:gd name="T6" fmla="*/ 3 w 140"/>
                                      <a:gd name="T7" fmla="*/ 159 h 1272"/>
                                      <a:gd name="T8" fmla="*/ 12 w 140"/>
                                      <a:gd name="T9" fmla="*/ 317 h 1272"/>
                                      <a:gd name="T10" fmla="*/ 23 w 140"/>
                                      <a:gd name="T11" fmla="*/ 476 h 1272"/>
                                      <a:gd name="T12" fmla="*/ 39 w 140"/>
                                      <a:gd name="T13" fmla="*/ 634 h 1272"/>
                                      <a:gd name="T14" fmla="*/ 58 w 140"/>
                                      <a:gd name="T15" fmla="*/ 792 h 1272"/>
                                      <a:gd name="T16" fmla="*/ 83 w 140"/>
                                      <a:gd name="T17" fmla="*/ 948 h 1272"/>
                                      <a:gd name="T18" fmla="*/ 107 w 140"/>
                                      <a:gd name="T19" fmla="*/ 1086 h 1272"/>
                                      <a:gd name="T20" fmla="*/ 135 w 140"/>
                                      <a:gd name="T21" fmla="*/ 1223 h 1272"/>
                                      <a:gd name="T22" fmla="*/ 140 w 140"/>
                                      <a:gd name="T23" fmla="*/ 1272 h 1272"/>
                                      <a:gd name="T24" fmla="*/ 138 w 140"/>
                                      <a:gd name="T25" fmla="*/ 1262 h 1272"/>
                                      <a:gd name="T26" fmla="*/ 105 w 140"/>
                                      <a:gd name="T27" fmla="*/ 1106 h 1272"/>
                                      <a:gd name="T28" fmla="*/ 77 w 140"/>
                                      <a:gd name="T29" fmla="*/ 949 h 1272"/>
                                      <a:gd name="T30" fmla="*/ 53 w 140"/>
                                      <a:gd name="T31" fmla="*/ 792 h 1272"/>
                                      <a:gd name="T32" fmla="*/ 35 w 140"/>
                                      <a:gd name="T33" fmla="*/ 634 h 1272"/>
                                      <a:gd name="T34" fmla="*/ 20 w 140"/>
                                      <a:gd name="T35" fmla="*/ 476 h 1272"/>
                                      <a:gd name="T36" fmla="*/ 9 w 140"/>
                                      <a:gd name="T37" fmla="*/ 317 h 1272"/>
                                      <a:gd name="T38" fmla="*/ 2 w 140"/>
                                      <a:gd name="T39" fmla="*/ 159 h 1272"/>
                                      <a:gd name="T40" fmla="*/ 0 w 140"/>
                                      <a:gd name="T41" fmla="*/ 79 h 1272"/>
                                      <a:gd name="T42" fmla="*/ 0 w 140"/>
                                      <a:gd name="T43" fmla="*/ 0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</a:cxnLst>
                                    <a:rect l="0" t="0" r="r" b="b"/>
                                    <a:pathLst>
                                      <a:path w="140" h="1272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" y="79"/>
                                        </a:lnTo>
                                        <a:lnTo>
                                          <a:pt x="3" y="159"/>
                                        </a:lnTo>
                                        <a:lnTo>
                                          <a:pt x="12" y="317"/>
                                        </a:lnTo>
                                        <a:lnTo>
                                          <a:pt x="23" y="476"/>
                                        </a:lnTo>
                                        <a:lnTo>
                                          <a:pt x="39" y="634"/>
                                        </a:lnTo>
                                        <a:lnTo>
                                          <a:pt x="58" y="792"/>
                                        </a:lnTo>
                                        <a:lnTo>
                                          <a:pt x="83" y="948"/>
                                        </a:lnTo>
                                        <a:lnTo>
                                          <a:pt x="107" y="1086"/>
                                        </a:lnTo>
                                        <a:lnTo>
                                          <a:pt x="135" y="1223"/>
                                        </a:lnTo>
                                        <a:lnTo>
                                          <a:pt x="140" y="1272"/>
                                        </a:lnTo>
                                        <a:lnTo>
                                          <a:pt x="138" y="1262"/>
                                        </a:lnTo>
                                        <a:lnTo>
                                          <a:pt x="105" y="1106"/>
                                        </a:lnTo>
                                        <a:lnTo>
                                          <a:pt x="77" y="949"/>
                                        </a:lnTo>
                                        <a:lnTo>
                                          <a:pt x="53" y="792"/>
                                        </a:lnTo>
                                        <a:lnTo>
                                          <a:pt x="35" y="634"/>
                                        </a:lnTo>
                                        <a:lnTo>
                                          <a:pt x="20" y="476"/>
                                        </a:lnTo>
                                        <a:lnTo>
                                          <a:pt x="9" y="317"/>
                                        </a:lnTo>
                                        <a:lnTo>
                                          <a:pt x="2" y="159"/>
                                        </a:lnTo>
                                        <a:lnTo>
                                          <a:pt x="0" y="7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8" name="Freeform 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1087" y="4861100"/>
                                    <a:ext cx="71438" cy="1355725"/>
                                  </a:xfrm>
                                  <a:custGeom>
                                    <a:avLst/>
                                    <a:gdLst>
                                      <a:gd name="T0" fmla="*/ 45 w 45"/>
                                      <a:gd name="T1" fmla="*/ 0 h 854"/>
                                      <a:gd name="T2" fmla="*/ 45 w 45"/>
                                      <a:gd name="T3" fmla="*/ 0 h 854"/>
                                      <a:gd name="T4" fmla="*/ 35 w 45"/>
                                      <a:gd name="T5" fmla="*/ 66 h 854"/>
                                      <a:gd name="T6" fmla="*/ 26 w 45"/>
                                      <a:gd name="T7" fmla="*/ 133 h 854"/>
                                      <a:gd name="T8" fmla="*/ 14 w 45"/>
                                      <a:gd name="T9" fmla="*/ 267 h 854"/>
                                      <a:gd name="T10" fmla="*/ 6 w 45"/>
                                      <a:gd name="T11" fmla="*/ 401 h 854"/>
                                      <a:gd name="T12" fmla="*/ 3 w 45"/>
                                      <a:gd name="T13" fmla="*/ 534 h 854"/>
                                      <a:gd name="T14" fmla="*/ 6 w 45"/>
                                      <a:gd name="T15" fmla="*/ 669 h 854"/>
                                      <a:gd name="T16" fmla="*/ 14 w 45"/>
                                      <a:gd name="T17" fmla="*/ 803 h 854"/>
                                      <a:gd name="T18" fmla="*/ 18 w 45"/>
                                      <a:gd name="T19" fmla="*/ 854 h 854"/>
                                      <a:gd name="T20" fmla="*/ 18 w 45"/>
                                      <a:gd name="T21" fmla="*/ 851 h 854"/>
                                      <a:gd name="T22" fmla="*/ 9 w 45"/>
                                      <a:gd name="T23" fmla="*/ 814 h 854"/>
                                      <a:gd name="T24" fmla="*/ 8 w 45"/>
                                      <a:gd name="T25" fmla="*/ 803 h 854"/>
                                      <a:gd name="T26" fmla="*/ 1 w 45"/>
                                      <a:gd name="T27" fmla="*/ 669 h 854"/>
                                      <a:gd name="T28" fmla="*/ 0 w 45"/>
                                      <a:gd name="T29" fmla="*/ 534 h 854"/>
                                      <a:gd name="T30" fmla="*/ 3 w 45"/>
                                      <a:gd name="T31" fmla="*/ 401 h 854"/>
                                      <a:gd name="T32" fmla="*/ 12 w 45"/>
                                      <a:gd name="T33" fmla="*/ 267 h 854"/>
                                      <a:gd name="T34" fmla="*/ 25 w 45"/>
                                      <a:gd name="T35" fmla="*/ 132 h 854"/>
                                      <a:gd name="T36" fmla="*/ 34 w 45"/>
                                      <a:gd name="T37" fmla="*/ 66 h 854"/>
                                      <a:gd name="T38" fmla="*/ 45 w 45"/>
                                      <a:gd name="T39" fmla="*/ 0 h 8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45" h="854">
                                        <a:moveTo>
                                          <a:pt x="45" y="0"/>
                                        </a:moveTo>
                                        <a:lnTo>
                                          <a:pt x="45" y="0"/>
                                        </a:lnTo>
                                        <a:lnTo>
                                          <a:pt x="35" y="66"/>
                                        </a:lnTo>
                                        <a:lnTo>
                                          <a:pt x="26" y="133"/>
                                        </a:lnTo>
                                        <a:lnTo>
                                          <a:pt x="14" y="267"/>
                                        </a:lnTo>
                                        <a:lnTo>
                                          <a:pt x="6" y="401"/>
                                        </a:lnTo>
                                        <a:lnTo>
                                          <a:pt x="3" y="534"/>
                                        </a:lnTo>
                                        <a:lnTo>
                                          <a:pt x="6" y="669"/>
                                        </a:lnTo>
                                        <a:lnTo>
                                          <a:pt x="14" y="803"/>
                                        </a:lnTo>
                                        <a:lnTo>
                                          <a:pt x="18" y="854"/>
                                        </a:lnTo>
                                        <a:lnTo>
                                          <a:pt x="18" y="851"/>
                                        </a:lnTo>
                                        <a:lnTo>
                                          <a:pt x="9" y="814"/>
                                        </a:lnTo>
                                        <a:lnTo>
                                          <a:pt x="8" y="803"/>
                                        </a:lnTo>
                                        <a:lnTo>
                                          <a:pt x="1" y="669"/>
                                        </a:lnTo>
                                        <a:lnTo>
                                          <a:pt x="0" y="534"/>
                                        </a:lnTo>
                                        <a:lnTo>
                                          <a:pt x="3" y="401"/>
                                        </a:lnTo>
                                        <a:lnTo>
                                          <a:pt x="12" y="267"/>
                                        </a:lnTo>
                                        <a:lnTo>
                                          <a:pt x="25" y="132"/>
                                        </a:lnTo>
                                        <a:lnTo>
                                          <a:pt x="34" y="66"/>
                                        </a:lnTo>
                                        <a:lnTo>
                                          <a:pt x="4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" name="Freeform 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312" y="6231112"/>
                                    <a:ext cx="244475" cy="998538"/>
                                  </a:xfrm>
                                  <a:custGeom>
                                    <a:avLst/>
                                    <a:gdLst>
                                      <a:gd name="T0" fmla="*/ 0 w 154"/>
                                      <a:gd name="T1" fmla="*/ 0 h 629"/>
                                      <a:gd name="T2" fmla="*/ 10 w 154"/>
                                      <a:gd name="T3" fmla="*/ 44 h 629"/>
                                      <a:gd name="T4" fmla="*/ 21 w 154"/>
                                      <a:gd name="T5" fmla="*/ 126 h 629"/>
                                      <a:gd name="T6" fmla="*/ 34 w 154"/>
                                      <a:gd name="T7" fmla="*/ 207 h 629"/>
                                      <a:gd name="T8" fmla="*/ 53 w 154"/>
                                      <a:gd name="T9" fmla="*/ 293 h 629"/>
                                      <a:gd name="T10" fmla="*/ 75 w 154"/>
                                      <a:gd name="T11" fmla="*/ 380 h 629"/>
                                      <a:gd name="T12" fmla="*/ 100 w 154"/>
                                      <a:gd name="T13" fmla="*/ 466 h 629"/>
                                      <a:gd name="T14" fmla="*/ 120 w 154"/>
                                      <a:gd name="T15" fmla="*/ 521 h 629"/>
                                      <a:gd name="T16" fmla="*/ 141 w 154"/>
                                      <a:gd name="T17" fmla="*/ 576 h 629"/>
                                      <a:gd name="T18" fmla="*/ 152 w 154"/>
                                      <a:gd name="T19" fmla="*/ 618 h 629"/>
                                      <a:gd name="T20" fmla="*/ 154 w 154"/>
                                      <a:gd name="T21" fmla="*/ 629 h 629"/>
                                      <a:gd name="T22" fmla="*/ 140 w 154"/>
                                      <a:gd name="T23" fmla="*/ 595 h 629"/>
                                      <a:gd name="T24" fmla="*/ 115 w 154"/>
                                      <a:gd name="T25" fmla="*/ 532 h 629"/>
                                      <a:gd name="T26" fmla="*/ 93 w 154"/>
                                      <a:gd name="T27" fmla="*/ 468 h 629"/>
                                      <a:gd name="T28" fmla="*/ 67 w 154"/>
                                      <a:gd name="T29" fmla="*/ 383 h 629"/>
                                      <a:gd name="T30" fmla="*/ 47 w 154"/>
                                      <a:gd name="T31" fmla="*/ 295 h 629"/>
                                      <a:gd name="T32" fmla="*/ 28 w 154"/>
                                      <a:gd name="T33" fmla="*/ 207 h 629"/>
                                      <a:gd name="T34" fmla="*/ 12 w 154"/>
                                      <a:gd name="T35" fmla="*/ 104 h 629"/>
                                      <a:gd name="T36" fmla="*/ 0 w 154"/>
                                      <a:gd name="T37" fmla="*/ 0 h 6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4" h="629">
                                        <a:moveTo>
                                          <a:pt x="0" y="0"/>
                                        </a:moveTo>
                                        <a:lnTo>
                                          <a:pt x="10" y="44"/>
                                        </a:lnTo>
                                        <a:lnTo>
                                          <a:pt x="21" y="126"/>
                                        </a:lnTo>
                                        <a:lnTo>
                                          <a:pt x="34" y="207"/>
                                        </a:lnTo>
                                        <a:lnTo>
                                          <a:pt x="53" y="293"/>
                                        </a:lnTo>
                                        <a:lnTo>
                                          <a:pt x="75" y="380"/>
                                        </a:lnTo>
                                        <a:lnTo>
                                          <a:pt x="100" y="466"/>
                                        </a:lnTo>
                                        <a:lnTo>
                                          <a:pt x="120" y="521"/>
                                        </a:lnTo>
                                        <a:lnTo>
                                          <a:pt x="141" y="576"/>
                                        </a:lnTo>
                                        <a:lnTo>
                                          <a:pt x="152" y="618"/>
                                        </a:lnTo>
                                        <a:lnTo>
                                          <a:pt x="154" y="629"/>
                                        </a:lnTo>
                                        <a:lnTo>
                                          <a:pt x="140" y="595"/>
                                        </a:lnTo>
                                        <a:lnTo>
                                          <a:pt x="115" y="532"/>
                                        </a:lnTo>
                                        <a:lnTo>
                                          <a:pt x="93" y="468"/>
                                        </a:lnTo>
                                        <a:lnTo>
                                          <a:pt x="67" y="383"/>
                                        </a:lnTo>
                                        <a:lnTo>
                                          <a:pt x="47" y="295"/>
                                        </a:lnTo>
                                        <a:lnTo>
                                          <a:pt x="28" y="207"/>
                                        </a:lnTo>
                                        <a:lnTo>
                                          <a:pt x="12" y="1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0" name="Freeform 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0487" y="7223300"/>
                                    <a:ext cx="52388" cy="109538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69"/>
                                      <a:gd name="T2" fmla="*/ 33 w 33"/>
                                      <a:gd name="T3" fmla="*/ 69 h 69"/>
                                      <a:gd name="T4" fmla="*/ 24 w 33"/>
                                      <a:gd name="T5" fmla="*/ 69 h 69"/>
                                      <a:gd name="T6" fmla="*/ 12 w 33"/>
                                      <a:gd name="T7" fmla="*/ 35 h 69"/>
                                      <a:gd name="T8" fmla="*/ 0 w 33"/>
                                      <a:gd name="T9" fmla="*/ 0 h 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69">
                                        <a:moveTo>
                                          <a:pt x="0" y="0"/>
                                        </a:moveTo>
                                        <a:lnTo>
                                          <a:pt x="33" y="69"/>
                                        </a:lnTo>
                                        <a:lnTo>
                                          <a:pt x="24" y="69"/>
                                        </a:lnTo>
                                        <a:lnTo>
                                          <a:pt x="12" y="3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1" name="Freeform 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55374" y="6153325"/>
                                    <a:ext cx="23813" cy="147638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3"/>
                                      <a:gd name="T2" fmla="*/ 9 w 15"/>
                                      <a:gd name="T3" fmla="*/ 37 h 93"/>
                                      <a:gd name="T4" fmla="*/ 9 w 15"/>
                                      <a:gd name="T5" fmla="*/ 40 h 93"/>
                                      <a:gd name="T6" fmla="*/ 15 w 15"/>
                                      <a:gd name="T7" fmla="*/ 93 h 93"/>
                                      <a:gd name="T8" fmla="*/ 5 w 15"/>
                                      <a:gd name="T9" fmla="*/ 49 h 93"/>
                                      <a:gd name="T10" fmla="*/ 0 w 15"/>
                                      <a:gd name="T11" fmla="*/ 0 h 9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3">
                                        <a:moveTo>
                                          <a:pt x="0" y="0"/>
                                        </a:moveTo>
                                        <a:lnTo>
                                          <a:pt x="9" y="37"/>
                                        </a:lnTo>
                                        <a:lnTo>
                                          <a:pt x="9" y="40"/>
                                        </a:lnTo>
                                        <a:lnTo>
                                          <a:pt x="15" y="93"/>
                                        </a:lnTo>
                                        <a:lnTo>
                                          <a:pt x="5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2" name="Freeform 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5689775"/>
                                    <a:ext cx="625475" cy="1216025"/>
                                  </a:xfrm>
                                  <a:custGeom>
                                    <a:avLst/>
                                    <a:gdLst>
                                      <a:gd name="T0" fmla="*/ 394 w 394"/>
                                      <a:gd name="T1" fmla="*/ 0 h 766"/>
                                      <a:gd name="T2" fmla="*/ 394 w 394"/>
                                      <a:gd name="T3" fmla="*/ 0 h 766"/>
                                      <a:gd name="T4" fmla="*/ 356 w 394"/>
                                      <a:gd name="T5" fmla="*/ 38 h 766"/>
                                      <a:gd name="T6" fmla="*/ 319 w 394"/>
                                      <a:gd name="T7" fmla="*/ 77 h 766"/>
                                      <a:gd name="T8" fmla="*/ 284 w 394"/>
                                      <a:gd name="T9" fmla="*/ 117 h 766"/>
                                      <a:gd name="T10" fmla="*/ 249 w 394"/>
                                      <a:gd name="T11" fmla="*/ 160 h 766"/>
                                      <a:gd name="T12" fmla="*/ 207 w 394"/>
                                      <a:gd name="T13" fmla="*/ 218 h 766"/>
                                      <a:gd name="T14" fmla="*/ 168 w 394"/>
                                      <a:gd name="T15" fmla="*/ 276 h 766"/>
                                      <a:gd name="T16" fmla="*/ 131 w 394"/>
                                      <a:gd name="T17" fmla="*/ 339 h 766"/>
                                      <a:gd name="T18" fmla="*/ 98 w 394"/>
                                      <a:gd name="T19" fmla="*/ 402 h 766"/>
                                      <a:gd name="T20" fmla="*/ 69 w 394"/>
                                      <a:gd name="T21" fmla="*/ 467 h 766"/>
                                      <a:gd name="T22" fmla="*/ 45 w 394"/>
                                      <a:gd name="T23" fmla="*/ 535 h 766"/>
                                      <a:gd name="T24" fmla="*/ 26 w 394"/>
                                      <a:gd name="T25" fmla="*/ 604 h 766"/>
                                      <a:gd name="T26" fmla="*/ 14 w 394"/>
                                      <a:gd name="T27" fmla="*/ 673 h 766"/>
                                      <a:gd name="T28" fmla="*/ 7 w 394"/>
                                      <a:gd name="T29" fmla="*/ 746 h 766"/>
                                      <a:gd name="T30" fmla="*/ 6 w 394"/>
                                      <a:gd name="T31" fmla="*/ 766 h 766"/>
                                      <a:gd name="T32" fmla="*/ 0 w 394"/>
                                      <a:gd name="T33" fmla="*/ 749 h 766"/>
                                      <a:gd name="T34" fmla="*/ 1 w 394"/>
                                      <a:gd name="T35" fmla="*/ 744 h 766"/>
                                      <a:gd name="T36" fmla="*/ 7 w 394"/>
                                      <a:gd name="T37" fmla="*/ 673 h 766"/>
                                      <a:gd name="T38" fmla="*/ 21 w 394"/>
                                      <a:gd name="T39" fmla="*/ 603 h 766"/>
                                      <a:gd name="T40" fmla="*/ 40 w 394"/>
                                      <a:gd name="T41" fmla="*/ 533 h 766"/>
                                      <a:gd name="T42" fmla="*/ 65 w 394"/>
                                      <a:gd name="T43" fmla="*/ 466 h 766"/>
                                      <a:gd name="T44" fmla="*/ 94 w 394"/>
                                      <a:gd name="T45" fmla="*/ 400 h 766"/>
                                      <a:gd name="T46" fmla="*/ 127 w 394"/>
                                      <a:gd name="T47" fmla="*/ 336 h 766"/>
                                      <a:gd name="T48" fmla="*/ 164 w 394"/>
                                      <a:gd name="T49" fmla="*/ 275 h 766"/>
                                      <a:gd name="T50" fmla="*/ 204 w 394"/>
                                      <a:gd name="T51" fmla="*/ 215 h 766"/>
                                      <a:gd name="T52" fmla="*/ 248 w 394"/>
                                      <a:gd name="T53" fmla="*/ 158 h 766"/>
                                      <a:gd name="T54" fmla="*/ 282 w 394"/>
                                      <a:gd name="T55" fmla="*/ 116 h 766"/>
                                      <a:gd name="T56" fmla="*/ 318 w 394"/>
                                      <a:gd name="T57" fmla="*/ 76 h 766"/>
                                      <a:gd name="T58" fmla="*/ 354 w 394"/>
                                      <a:gd name="T59" fmla="*/ 37 h 766"/>
                                      <a:gd name="T60" fmla="*/ 394 w 394"/>
                                      <a:gd name="T61" fmla="*/ 0 h 7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394" h="766">
                                        <a:moveTo>
                                          <a:pt x="394" y="0"/>
                                        </a:moveTo>
                                        <a:lnTo>
                                          <a:pt x="394" y="0"/>
                                        </a:lnTo>
                                        <a:lnTo>
                                          <a:pt x="356" y="38"/>
                                        </a:lnTo>
                                        <a:lnTo>
                                          <a:pt x="319" y="77"/>
                                        </a:lnTo>
                                        <a:lnTo>
                                          <a:pt x="284" y="117"/>
                                        </a:lnTo>
                                        <a:lnTo>
                                          <a:pt x="249" y="160"/>
                                        </a:lnTo>
                                        <a:lnTo>
                                          <a:pt x="207" y="218"/>
                                        </a:lnTo>
                                        <a:lnTo>
                                          <a:pt x="168" y="276"/>
                                        </a:lnTo>
                                        <a:lnTo>
                                          <a:pt x="131" y="339"/>
                                        </a:lnTo>
                                        <a:lnTo>
                                          <a:pt x="98" y="402"/>
                                        </a:lnTo>
                                        <a:lnTo>
                                          <a:pt x="69" y="467"/>
                                        </a:lnTo>
                                        <a:lnTo>
                                          <a:pt x="45" y="535"/>
                                        </a:lnTo>
                                        <a:lnTo>
                                          <a:pt x="26" y="604"/>
                                        </a:lnTo>
                                        <a:lnTo>
                                          <a:pt x="14" y="673"/>
                                        </a:lnTo>
                                        <a:lnTo>
                                          <a:pt x="7" y="746"/>
                                        </a:lnTo>
                                        <a:lnTo>
                                          <a:pt x="6" y="766"/>
                                        </a:lnTo>
                                        <a:lnTo>
                                          <a:pt x="0" y="749"/>
                                        </a:lnTo>
                                        <a:lnTo>
                                          <a:pt x="1" y="744"/>
                                        </a:lnTo>
                                        <a:lnTo>
                                          <a:pt x="7" y="673"/>
                                        </a:lnTo>
                                        <a:lnTo>
                                          <a:pt x="21" y="603"/>
                                        </a:lnTo>
                                        <a:lnTo>
                                          <a:pt x="40" y="533"/>
                                        </a:lnTo>
                                        <a:lnTo>
                                          <a:pt x="65" y="466"/>
                                        </a:lnTo>
                                        <a:lnTo>
                                          <a:pt x="94" y="400"/>
                                        </a:lnTo>
                                        <a:lnTo>
                                          <a:pt x="127" y="336"/>
                                        </a:lnTo>
                                        <a:lnTo>
                                          <a:pt x="164" y="275"/>
                                        </a:lnTo>
                                        <a:lnTo>
                                          <a:pt x="204" y="215"/>
                                        </a:lnTo>
                                        <a:lnTo>
                                          <a:pt x="248" y="158"/>
                                        </a:lnTo>
                                        <a:lnTo>
                                          <a:pt x="282" y="116"/>
                                        </a:lnTo>
                                        <a:lnTo>
                                          <a:pt x="318" y="76"/>
                                        </a:lnTo>
                                        <a:lnTo>
                                          <a:pt x="354" y="37"/>
                                        </a:lnTo>
                                        <a:lnTo>
                                          <a:pt x="39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3" name="Freeform 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915325"/>
                                    <a:ext cx="57150" cy="307975"/>
                                  </a:xfrm>
                                  <a:custGeom>
                                    <a:avLst/>
                                    <a:gdLst>
                                      <a:gd name="T0" fmla="*/ 0 w 36"/>
                                      <a:gd name="T1" fmla="*/ 0 h 194"/>
                                      <a:gd name="T2" fmla="*/ 6 w 36"/>
                                      <a:gd name="T3" fmla="*/ 16 h 194"/>
                                      <a:gd name="T4" fmla="*/ 7 w 36"/>
                                      <a:gd name="T5" fmla="*/ 19 h 194"/>
                                      <a:gd name="T6" fmla="*/ 11 w 36"/>
                                      <a:gd name="T7" fmla="*/ 80 h 194"/>
                                      <a:gd name="T8" fmla="*/ 20 w 36"/>
                                      <a:gd name="T9" fmla="*/ 132 h 194"/>
                                      <a:gd name="T10" fmla="*/ 33 w 36"/>
                                      <a:gd name="T11" fmla="*/ 185 h 194"/>
                                      <a:gd name="T12" fmla="*/ 36 w 36"/>
                                      <a:gd name="T13" fmla="*/ 194 h 194"/>
                                      <a:gd name="T14" fmla="*/ 21 w 36"/>
                                      <a:gd name="T15" fmla="*/ 161 h 194"/>
                                      <a:gd name="T16" fmla="*/ 15 w 36"/>
                                      <a:gd name="T17" fmla="*/ 145 h 194"/>
                                      <a:gd name="T18" fmla="*/ 5 w 36"/>
                                      <a:gd name="T19" fmla="*/ 81 h 194"/>
                                      <a:gd name="T20" fmla="*/ 1 w 36"/>
                                      <a:gd name="T21" fmla="*/ 41 h 194"/>
                                      <a:gd name="T22" fmla="*/ 0 w 36"/>
                                      <a:gd name="T23" fmla="*/ 0 h 19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6" h="194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7" y="19"/>
                                        </a:lnTo>
                                        <a:lnTo>
                                          <a:pt x="11" y="80"/>
                                        </a:lnTo>
                                        <a:lnTo>
                                          <a:pt x="20" y="132"/>
                                        </a:lnTo>
                                        <a:lnTo>
                                          <a:pt x="33" y="185"/>
                                        </a:lnTo>
                                        <a:lnTo>
                                          <a:pt x="36" y="194"/>
                                        </a:lnTo>
                                        <a:lnTo>
                                          <a:pt x="21" y="161"/>
                                        </a:lnTo>
                                        <a:lnTo>
                                          <a:pt x="15" y="145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4" name="Freeform 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7787" y="7229650"/>
                                    <a:ext cx="49213" cy="103188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5"/>
                                      <a:gd name="T2" fmla="*/ 31 w 31"/>
                                      <a:gd name="T3" fmla="*/ 65 h 65"/>
                                      <a:gd name="T4" fmla="*/ 23 w 31"/>
                                      <a:gd name="T5" fmla="*/ 65 h 65"/>
                                      <a:gd name="T6" fmla="*/ 0 w 31"/>
                                      <a:gd name="T7" fmla="*/ 0 h 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5">
                                        <a:moveTo>
                                          <a:pt x="0" y="0"/>
                                        </a:moveTo>
                                        <a:lnTo>
                                          <a:pt x="31" y="65"/>
                                        </a:lnTo>
                                        <a:lnTo>
                                          <a:pt x="23" y="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5" name="Freeform 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878812"/>
                                    <a:ext cx="11113" cy="66675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2"/>
                                      <a:gd name="T2" fmla="*/ 6 w 7"/>
                                      <a:gd name="T3" fmla="*/ 17 h 42"/>
                                      <a:gd name="T4" fmla="*/ 7 w 7"/>
                                      <a:gd name="T5" fmla="*/ 42 h 42"/>
                                      <a:gd name="T6" fmla="*/ 6 w 7"/>
                                      <a:gd name="T7" fmla="*/ 39 h 42"/>
                                      <a:gd name="T8" fmla="*/ 0 w 7"/>
                                      <a:gd name="T9" fmla="*/ 23 h 42"/>
                                      <a:gd name="T10" fmla="*/ 0 w 7"/>
                                      <a:gd name="T11" fmla="*/ 0 h 4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2">
                                        <a:moveTo>
                                          <a:pt x="0" y="0"/>
                                        </a:moveTo>
                                        <a:lnTo>
                                          <a:pt x="6" y="17"/>
                                        </a:lnTo>
                                        <a:lnTo>
                                          <a:pt x="7" y="42"/>
                                        </a:lnTo>
                                        <a:lnTo>
                                          <a:pt x="6" y="39"/>
                                        </a:lnTo>
                                        <a:lnTo>
                                          <a:pt x="0" y="2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6" name="Freeform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87149" y="7145512"/>
                                    <a:ext cx="71438" cy="187325"/>
                                  </a:xfrm>
                                  <a:custGeom>
                                    <a:avLst/>
                                    <a:gdLst>
                                      <a:gd name="T0" fmla="*/ 0 w 45"/>
                                      <a:gd name="T1" fmla="*/ 0 h 118"/>
                                      <a:gd name="T2" fmla="*/ 6 w 45"/>
                                      <a:gd name="T3" fmla="*/ 16 h 118"/>
                                      <a:gd name="T4" fmla="*/ 21 w 45"/>
                                      <a:gd name="T5" fmla="*/ 49 h 118"/>
                                      <a:gd name="T6" fmla="*/ 33 w 45"/>
                                      <a:gd name="T7" fmla="*/ 84 h 118"/>
                                      <a:gd name="T8" fmla="*/ 45 w 45"/>
                                      <a:gd name="T9" fmla="*/ 118 h 118"/>
                                      <a:gd name="T10" fmla="*/ 44 w 45"/>
                                      <a:gd name="T11" fmla="*/ 118 h 118"/>
                                      <a:gd name="T12" fmla="*/ 13 w 45"/>
                                      <a:gd name="T13" fmla="*/ 53 h 118"/>
                                      <a:gd name="T14" fmla="*/ 11 w 45"/>
                                      <a:gd name="T15" fmla="*/ 42 h 118"/>
                                      <a:gd name="T16" fmla="*/ 0 w 45"/>
                                      <a:gd name="T17" fmla="*/ 0 h 1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5" h="118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21" y="49"/>
                                        </a:lnTo>
                                        <a:lnTo>
                                          <a:pt x="33" y="84"/>
                                        </a:lnTo>
                                        <a:lnTo>
                                          <a:pt x="45" y="118"/>
                                        </a:lnTo>
                                        <a:lnTo>
                                          <a:pt x="44" y="118"/>
                                        </a:lnTo>
                                        <a:lnTo>
                                          <a:pt x="13" y="53"/>
                                        </a:lnTo>
                                        <a:lnTo>
                                          <a:pt x="11" y="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g:grpSp>
                              <wpg:cNvPr id="27" name="Group 27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80645" y="4826972"/>
                                  <a:ext cx="1306273" cy="2505863"/>
                                  <a:chOff x="80645" y="4649964"/>
                                  <a:chExt cx="874712" cy="1677988"/>
                                </a:xfrm>
                              </wpg:grpSpPr>
                              <wps:wsp>
                                <wps:cNvPr id="28" name="Freeform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8745" y="5189714"/>
                                    <a:ext cx="198438" cy="714375"/>
                                  </a:xfrm>
                                  <a:custGeom>
                                    <a:avLst/>
                                    <a:gdLst>
                                      <a:gd name="T0" fmla="*/ 0 w 125"/>
                                      <a:gd name="T1" fmla="*/ 0 h 450"/>
                                      <a:gd name="T2" fmla="*/ 41 w 125"/>
                                      <a:gd name="T3" fmla="*/ 155 h 450"/>
                                      <a:gd name="T4" fmla="*/ 86 w 125"/>
                                      <a:gd name="T5" fmla="*/ 309 h 450"/>
                                      <a:gd name="T6" fmla="*/ 125 w 125"/>
                                      <a:gd name="T7" fmla="*/ 425 h 450"/>
                                      <a:gd name="T8" fmla="*/ 125 w 125"/>
                                      <a:gd name="T9" fmla="*/ 450 h 450"/>
                                      <a:gd name="T10" fmla="*/ 79 w 125"/>
                                      <a:gd name="T11" fmla="*/ 311 h 450"/>
                                      <a:gd name="T12" fmla="*/ 41 w 125"/>
                                      <a:gd name="T13" fmla="*/ 183 h 450"/>
                                      <a:gd name="T14" fmla="*/ 7 w 125"/>
                                      <a:gd name="T15" fmla="*/ 54 h 450"/>
                                      <a:gd name="T16" fmla="*/ 0 w 125"/>
                                      <a:gd name="T17" fmla="*/ 0 h 4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5" h="450">
                                        <a:moveTo>
                                          <a:pt x="0" y="0"/>
                                        </a:moveTo>
                                        <a:lnTo>
                                          <a:pt x="41" y="155"/>
                                        </a:lnTo>
                                        <a:lnTo>
                                          <a:pt x="86" y="309"/>
                                        </a:lnTo>
                                        <a:lnTo>
                                          <a:pt x="125" y="425"/>
                                        </a:lnTo>
                                        <a:lnTo>
                                          <a:pt x="125" y="450"/>
                                        </a:lnTo>
                                        <a:lnTo>
                                          <a:pt x="79" y="311"/>
                                        </a:lnTo>
                                        <a:lnTo>
                                          <a:pt x="41" y="183"/>
                                        </a:lnTo>
                                        <a:lnTo>
                                          <a:pt x="7" y="5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9" name="Freeform 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28295" y="5891389"/>
                                    <a:ext cx="187325" cy="436563"/>
                                  </a:xfrm>
                                  <a:custGeom>
                                    <a:avLst/>
                                    <a:gdLst>
                                      <a:gd name="T0" fmla="*/ 0 w 118"/>
                                      <a:gd name="T1" fmla="*/ 0 h 275"/>
                                      <a:gd name="T2" fmla="*/ 8 w 118"/>
                                      <a:gd name="T3" fmla="*/ 20 h 275"/>
                                      <a:gd name="T4" fmla="*/ 37 w 118"/>
                                      <a:gd name="T5" fmla="*/ 96 h 275"/>
                                      <a:gd name="T6" fmla="*/ 69 w 118"/>
                                      <a:gd name="T7" fmla="*/ 170 h 275"/>
                                      <a:gd name="T8" fmla="*/ 118 w 118"/>
                                      <a:gd name="T9" fmla="*/ 275 h 275"/>
                                      <a:gd name="T10" fmla="*/ 109 w 118"/>
                                      <a:gd name="T11" fmla="*/ 275 h 275"/>
                                      <a:gd name="T12" fmla="*/ 61 w 118"/>
                                      <a:gd name="T13" fmla="*/ 174 h 275"/>
                                      <a:gd name="T14" fmla="*/ 30 w 118"/>
                                      <a:gd name="T15" fmla="*/ 100 h 275"/>
                                      <a:gd name="T16" fmla="*/ 0 w 118"/>
                                      <a:gd name="T17" fmla="*/ 26 h 275"/>
                                      <a:gd name="T18" fmla="*/ 0 w 118"/>
                                      <a:gd name="T19" fmla="*/ 0 h 2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8" h="275">
                                        <a:moveTo>
                                          <a:pt x="0" y="0"/>
                                        </a:moveTo>
                                        <a:lnTo>
                                          <a:pt x="8" y="20"/>
                                        </a:lnTo>
                                        <a:lnTo>
                                          <a:pt x="37" y="96"/>
                                        </a:lnTo>
                                        <a:lnTo>
                                          <a:pt x="69" y="170"/>
                                        </a:lnTo>
                                        <a:lnTo>
                                          <a:pt x="118" y="275"/>
                                        </a:lnTo>
                                        <a:lnTo>
                                          <a:pt x="109" y="275"/>
                                        </a:lnTo>
                                        <a:lnTo>
                                          <a:pt x="61" y="174"/>
                                        </a:lnTo>
                                        <a:lnTo>
                                          <a:pt x="30" y="100"/>
                                        </a:lnTo>
                                        <a:lnTo>
                                          <a:pt x="0" y="2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0" name="Freeform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0645" y="5010327"/>
                                    <a:ext cx="31750" cy="192088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121"/>
                                      <a:gd name="T2" fmla="*/ 16 w 20"/>
                                      <a:gd name="T3" fmla="*/ 72 h 121"/>
                                      <a:gd name="T4" fmla="*/ 20 w 20"/>
                                      <a:gd name="T5" fmla="*/ 121 h 121"/>
                                      <a:gd name="T6" fmla="*/ 18 w 20"/>
                                      <a:gd name="T7" fmla="*/ 112 h 121"/>
                                      <a:gd name="T8" fmla="*/ 0 w 20"/>
                                      <a:gd name="T9" fmla="*/ 31 h 121"/>
                                      <a:gd name="T10" fmla="*/ 0 w 20"/>
                                      <a:gd name="T11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0" h="121">
                                        <a:moveTo>
                                          <a:pt x="0" y="0"/>
                                        </a:moveTo>
                                        <a:lnTo>
                                          <a:pt x="16" y="72"/>
                                        </a:lnTo>
                                        <a:lnTo>
                                          <a:pt x="20" y="121"/>
                                        </a:lnTo>
                                        <a:lnTo>
                                          <a:pt x="18" y="112"/>
                                        </a:lnTo>
                                        <a:lnTo>
                                          <a:pt x="0" y="3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1" name="Freeform 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2395" y="5202414"/>
                                    <a:ext cx="250825" cy="1020763"/>
                                  </a:xfrm>
                                  <a:custGeom>
                                    <a:avLst/>
                                    <a:gdLst>
                                      <a:gd name="T0" fmla="*/ 0 w 158"/>
                                      <a:gd name="T1" fmla="*/ 0 h 643"/>
                                      <a:gd name="T2" fmla="*/ 11 w 158"/>
                                      <a:gd name="T3" fmla="*/ 46 h 643"/>
                                      <a:gd name="T4" fmla="*/ 22 w 158"/>
                                      <a:gd name="T5" fmla="*/ 129 h 643"/>
                                      <a:gd name="T6" fmla="*/ 36 w 158"/>
                                      <a:gd name="T7" fmla="*/ 211 h 643"/>
                                      <a:gd name="T8" fmla="*/ 55 w 158"/>
                                      <a:gd name="T9" fmla="*/ 301 h 643"/>
                                      <a:gd name="T10" fmla="*/ 76 w 158"/>
                                      <a:gd name="T11" fmla="*/ 389 h 643"/>
                                      <a:gd name="T12" fmla="*/ 103 w 158"/>
                                      <a:gd name="T13" fmla="*/ 476 h 643"/>
                                      <a:gd name="T14" fmla="*/ 123 w 158"/>
                                      <a:gd name="T15" fmla="*/ 533 h 643"/>
                                      <a:gd name="T16" fmla="*/ 144 w 158"/>
                                      <a:gd name="T17" fmla="*/ 588 h 643"/>
                                      <a:gd name="T18" fmla="*/ 155 w 158"/>
                                      <a:gd name="T19" fmla="*/ 632 h 643"/>
                                      <a:gd name="T20" fmla="*/ 158 w 158"/>
                                      <a:gd name="T21" fmla="*/ 643 h 643"/>
                                      <a:gd name="T22" fmla="*/ 142 w 158"/>
                                      <a:gd name="T23" fmla="*/ 608 h 643"/>
                                      <a:gd name="T24" fmla="*/ 118 w 158"/>
                                      <a:gd name="T25" fmla="*/ 544 h 643"/>
                                      <a:gd name="T26" fmla="*/ 95 w 158"/>
                                      <a:gd name="T27" fmla="*/ 478 h 643"/>
                                      <a:gd name="T28" fmla="*/ 69 w 158"/>
                                      <a:gd name="T29" fmla="*/ 391 h 643"/>
                                      <a:gd name="T30" fmla="*/ 47 w 158"/>
                                      <a:gd name="T31" fmla="*/ 302 h 643"/>
                                      <a:gd name="T32" fmla="*/ 29 w 158"/>
                                      <a:gd name="T33" fmla="*/ 212 h 643"/>
                                      <a:gd name="T34" fmla="*/ 13 w 158"/>
                                      <a:gd name="T35" fmla="*/ 107 h 643"/>
                                      <a:gd name="T36" fmla="*/ 0 w 158"/>
                                      <a:gd name="T37" fmla="*/ 0 h 6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8" h="643">
                                        <a:moveTo>
                                          <a:pt x="0" y="0"/>
                                        </a:moveTo>
                                        <a:lnTo>
                                          <a:pt x="11" y="46"/>
                                        </a:lnTo>
                                        <a:lnTo>
                                          <a:pt x="22" y="129"/>
                                        </a:lnTo>
                                        <a:lnTo>
                                          <a:pt x="36" y="211"/>
                                        </a:lnTo>
                                        <a:lnTo>
                                          <a:pt x="55" y="301"/>
                                        </a:lnTo>
                                        <a:lnTo>
                                          <a:pt x="76" y="389"/>
                                        </a:lnTo>
                                        <a:lnTo>
                                          <a:pt x="103" y="476"/>
                                        </a:lnTo>
                                        <a:lnTo>
                                          <a:pt x="123" y="533"/>
                                        </a:lnTo>
                                        <a:lnTo>
                                          <a:pt x="144" y="588"/>
                                        </a:lnTo>
                                        <a:lnTo>
                                          <a:pt x="155" y="632"/>
                                        </a:lnTo>
                                        <a:lnTo>
                                          <a:pt x="158" y="643"/>
                                        </a:lnTo>
                                        <a:lnTo>
                                          <a:pt x="142" y="608"/>
                                        </a:lnTo>
                                        <a:lnTo>
                                          <a:pt x="118" y="544"/>
                                        </a:lnTo>
                                        <a:lnTo>
                                          <a:pt x="95" y="478"/>
                                        </a:lnTo>
                                        <a:lnTo>
                                          <a:pt x="69" y="391"/>
                                        </a:lnTo>
                                        <a:lnTo>
                                          <a:pt x="47" y="302"/>
                                        </a:lnTo>
                                        <a:lnTo>
                                          <a:pt x="29" y="212"/>
                                        </a:lnTo>
                                        <a:lnTo>
                                          <a:pt x="13" y="10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2" name="Freeform 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5920" y="6215239"/>
                                    <a:ext cx="52388" cy="112713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71"/>
                                      <a:gd name="T2" fmla="*/ 33 w 33"/>
                                      <a:gd name="T3" fmla="*/ 71 h 71"/>
                                      <a:gd name="T4" fmla="*/ 24 w 33"/>
                                      <a:gd name="T5" fmla="*/ 71 h 71"/>
                                      <a:gd name="T6" fmla="*/ 11 w 33"/>
                                      <a:gd name="T7" fmla="*/ 36 h 71"/>
                                      <a:gd name="T8" fmla="*/ 0 w 33"/>
                                      <a:gd name="T9" fmla="*/ 0 h 7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71">
                                        <a:moveTo>
                                          <a:pt x="0" y="0"/>
                                        </a:moveTo>
                                        <a:lnTo>
                                          <a:pt x="33" y="71"/>
                                        </a:lnTo>
                                        <a:lnTo>
                                          <a:pt x="24" y="71"/>
                                        </a:lnTo>
                                        <a:lnTo>
                                          <a:pt x="11" y="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3" name="Freeform 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045" y="5124627"/>
                                    <a:ext cx="23813" cy="150813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5"/>
                                      <a:gd name="T2" fmla="*/ 8 w 15"/>
                                      <a:gd name="T3" fmla="*/ 37 h 95"/>
                                      <a:gd name="T4" fmla="*/ 8 w 15"/>
                                      <a:gd name="T5" fmla="*/ 41 h 95"/>
                                      <a:gd name="T6" fmla="*/ 15 w 15"/>
                                      <a:gd name="T7" fmla="*/ 95 h 95"/>
                                      <a:gd name="T8" fmla="*/ 4 w 15"/>
                                      <a:gd name="T9" fmla="*/ 49 h 95"/>
                                      <a:gd name="T10" fmla="*/ 0 w 15"/>
                                      <a:gd name="T11" fmla="*/ 0 h 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5">
                                        <a:moveTo>
                                          <a:pt x="0" y="0"/>
                                        </a:moveTo>
                                        <a:lnTo>
                                          <a:pt x="8" y="37"/>
                                        </a:lnTo>
                                        <a:lnTo>
                                          <a:pt x="8" y="41"/>
                                        </a:lnTo>
                                        <a:lnTo>
                                          <a:pt x="15" y="95"/>
                                        </a:lnTo>
                                        <a:lnTo>
                                          <a:pt x="4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4" name="Freeform 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4649964"/>
                                    <a:ext cx="638175" cy="1241425"/>
                                  </a:xfrm>
                                  <a:custGeom>
                                    <a:avLst/>
                                    <a:gdLst>
                                      <a:gd name="T0" fmla="*/ 402 w 402"/>
                                      <a:gd name="T1" fmla="*/ 0 h 782"/>
                                      <a:gd name="T2" fmla="*/ 402 w 402"/>
                                      <a:gd name="T3" fmla="*/ 1 h 782"/>
                                      <a:gd name="T4" fmla="*/ 363 w 402"/>
                                      <a:gd name="T5" fmla="*/ 39 h 782"/>
                                      <a:gd name="T6" fmla="*/ 325 w 402"/>
                                      <a:gd name="T7" fmla="*/ 79 h 782"/>
                                      <a:gd name="T8" fmla="*/ 290 w 402"/>
                                      <a:gd name="T9" fmla="*/ 121 h 782"/>
                                      <a:gd name="T10" fmla="*/ 255 w 402"/>
                                      <a:gd name="T11" fmla="*/ 164 h 782"/>
                                      <a:gd name="T12" fmla="*/ 211 w 402"/>
                                      <a:gd name="T13" fmla="*/ 222 h 782"/>
                                      <a:gd name="T14" fmla="*/ 171 w 402"/>
                                      <a:gd name="T15" fmla="*/ 284 h 782"/>
                                      <a:gd name="T16" fmla="*/ 133 w 402"/>
                                      <a:gd name="T17" fmla="*/ 346 h 782"/>
                                      <a:gd name="T18" fmla="*/ 100 w 402"/>
                                      <a:gd name="T19" fmla="*/ 411 h 782"/>
                                      <a:gd name="T20" fmla="*/ 71 w 402"/>
                                      <a:gd name="T21" fmla="*/ 478 h 782"/>
                                      <a:gd name="T22" fmla="*/ 45 w 402"/>
                                      <a:gd name="T23" fmla="*/ 546 h 782"/>
                                      <a:gd name="T24" fmla="*/ 27 w 402"/>
                                      <a:gd name="T25" fmla="*/ 617 h 782"/>
                                      <a:gd name="T26" fmla="*/ 13 w 402"/>
                                      <a:gd name="T27" fmla="*/ 689 h 782"/>
                                      <a:gd name="T28" fmla="*/ 7 w 402"/>
                                      <a:gd name="T29" fmla="*/ 761 h 782"/>
                                      <a:gd name="T30" fmla="*/ 7 w 402"/>
                                      <a:gd name="T31" fmla="*/ 782 h 782"/>
                                      <a:gd name="T32" fmla="*/ 0 w 402"/>
                                      <a:gd name="T33" fmla="*/ 765 h 782"/>
                                      <a:gd name="T34" fmla="*/ 1 w 402"/>
                                      <a:gd name="T35" fmla="*/ 761 h 782"/>
                                      <a:gd name="T36" fmla="*/ 7 w 402"/>
                                      <a:gd name="T37" fmla="*/ 688 h 782"/>
                                      <a:gd name="T38" fmla="*/ 21 w 402"/>
                                      <a:gd name="T39" fmla="*/ 616 h 782"/>
                                      <a:gd name="T40" fmla="*/ 40 w 402"/>
                                      <a:gd name="T41" fmla="*/ 545 h 782"/>
                                      <a:gd name="T42" fmla="*/ 66 w 402"/>
                                      <a:gd name="T43" fmla="*/ 475 h 782"/>
                                      <a:gd name="T44" fmla="*/ 95 w 402"/>
                                      <a:gd name="T45" fmla="*/ 409 h 782"/>
                                      <a:gd name="T46" fmla="*/ 130 w 402"/>
                                      <a:gd name="T47" fmla="*/ 343 h 782"/>
                                      <a:gd name="T48" fmla="*/ 167 w 402"/>
                                      <a:gd name="T49" fmla="*/ 281 h 782"/>
                                      <a:gd name="T50" fmla="*/ 209 w 402"/>
                                      <a:gd name="T51" fmla="*/ 220 h 782"/>
                                      <a:gd name="T52" fmla="*/ 253 w 402"/>
                                      <a:gd name="T53" fmla="*/ 163 h 782"/>
                                      <a:gd name="T54" fmla="*/ 287 w 402"/>
                                      <a:gd name="T55" fmla="*/ 120 h 782"/>
                                      <a:gd name="T56" fmla="*/ 324 w 402"/>
                                      <a:gd name="T57" fmla="*/ 78 h 782"/>
                                      <a:gd name="T58" fmla="*/ 362 w 402"/>
                                      <a:gd name="T59" fmla="*/ 38 h 782"/>
                                      <a:gd name="T60" fmla="*/ 402 w 402"/>
                                      <a:gd name="T61" fmla="*/ 0 h 78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402" h="782">
                                        <a:moveTo>
                                          <a:pt x="402" y="0"/>
                                        </a:moveTo>
                                        <a:lnTo>
                                          <a:pt x="402" y="1"/>
                                        </a:lnTo>
                                        <a:lnTo>
                                          <a:pt x="363" y="39"/>
                                        </a:lnTo>
                                        <a:lnTo>
                                          <a:pt x="325" y="79"/>
                                        </a:lnTo>
                                        <a:lnTo>
                                          <a:pt x="290" y="121"/>
                                        </a:lnTo>
                                        <a:lnTo>
                                          <a:pt x="255" y="164"/>
                                        </a:lnTo>
                                        <a:lnTo>
                                          <a:pt x="211" y="222"/>
                                        </a:lnTo>
                                        <a:lnTo>
                                          <a:pt x="171" y="284"/>
                                        </a:lnTo>
                                        <a:lnTo>
                                          <a:pt x="133" y="346"/>
                                        </a:lnTo>
                                        <a:lnTo>
                                          <a:pt x="100" y="411"/>
                                        </a:lnTo>
                                        <a:lnTo>
                                          <a:pt x="71" y="478"/>
                                        </a:lnTo>
                                        <a:lnTo>
                                          <a:pt x="45" y="546"/>
                                        </a:lnTo>
                                        <a:lnTo>
                                          <a:pt x="27" y="617"/>
                                        </a:lnTo>
                                        <a:lnTo>
                                          <a:pt x="13" y="689"/>
                                        </a:lnTo>
                                        <a:lnTo>
                                          <a:pt x="7" y="761"/>
                                        </a:lnTo>
                                        <a:lnTo>
                                          <a:pt x="7" y="782"/>
                                        </a:lnTo>
                                        <a:lnTo>
                                          <a:pt x="0" y="765"/>
                                        </a:lnTo>
                                        <a:lnTo>
                                          <a:pt x="1" y="761"/>
                                        </a:lnTo>
                                        <a:lnTo>
                                          <a:pt x="7" y="688"/>
                                        </a:lnTo>
                                        <a:lnTo>
                                          <a:pt x="21" y="616"/>
                                        </a:lnTo>
                                        <a:lnTo>
                                          <a:pt x="40" y="545"/>
                                        </a:lnTo>
                                        <a:lnTo>
                                          <a:pt x="66" y="475"/>
                                        </a:lnTo>
                                        <a:lnTo>
                                          <a:pt x="95" y="409"/>
                                        </a:lnTo>
                                        <a:lnTo>
                                          <a:pt x="130" y="343"/>
                                        </a:lnTo>
                                        <a:lnTo>
                                          <a:pt x="167" y="281"/>
                                        </a:lnTo>
                                        <a:lnTo>
                                          <a:pt x="209" y="220"/>
                                        </a:lnTo>
                                        <a:lnTo>
                                          <a:pt x="253" y="163"/>
                                        </a:lnTo>
                                        <a:lnTo>
                                          <a:pt x="287" y="120"/>
                                        </a:lnTo>
                                        <a:lnTo>
                                          <a:pt x="324" y="78"/>
                                        </a:lnTo>
                                        <a:lnTo>
                                          <a:pt x="362" y="38"/>
                                        </a:lnTo>
                                        <a:lnTo>
                                          <a:pt x="40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5" name="Freeform 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904089"/>
                                    <a:ext cx="58738" cy="311150"/>
                                  </a:xfrm>
                                  <a:custGeom>
                                    <a:avLst/>
                                    <a:gdLst>
                                      <a:gd name="T0" fmla="*/ 0 w 37"/>
                                      <a:gd name="T1" fmla="*/ 0 h 196"/>
                                      <a:gd name="T2" fmla="*/ 6 w 37"/>
                                      <a:gd name="T3" fmla="*/ 15 h 196"/>
                                      <a:gd name="T4" fmla="*/ 7 w 37"/>
                                      <a:gd name="T5" fmla="*/ 18 h 196"/>
                                      <a:gd name="T6" fmla="*/ 12 w 37"/>
                                      <a:gd name="T7" fmla="*/ 80 h 196"/>
                                      <a:gd name="T8" fmla="*/ 21 w 37"/>
                                      <a:gd name="T9" fmla="*/ 134 h 196"/>
                                      <a:gd name="T10" fmla="*/ 33 w 37"/>
                                      <a:gd name="T11" fmla="*/ 188 h 196"/>
                                      <a:gd name="T12" fmla="*/ 37 w 37"/>
                                      <a:gd name="T13" fmla="*/ 196 h 196"/>
                                      <a:gd name="T14" fmla="*/ 22 w 37"/>
                                      <a:gd name="T15" fmla="*/ 162 h 196"/>
                                      <a:gd name="T16" fmla="*/ 15 w 37"/>
                                      <a:gd name="T17" fmla="*/ 146 h 196"/>
                                      <a:gd name="T18" fmla="*/ 5 w 37"/>
                                      <a:gd name="T19" fmla="*/ 81 h 196"/>
                                      <a:gd name="T20" fmla="*/ 1 w 37"/>
                                      <a:gd name="T21" fmla="*/ 40 h 196"/>
                                      <a:gd name="T22" fmla="*/ 0 w 37"/>
                                      <a:gd name="T23" fmla="*/ 0 h 1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7" h="196">
                                        <a:moveTo>
                                          <a:pt x="0" y="0"/>
                                        </a:moveTo>
                                        <a:lnTo>
                                          <a:pt x="6" y="15"/>
                                        </a:lnTo>
                                        <a:lnTo>
                                          <a:pt x="7" y="18"/>
                                        </a:lnTo>
                                        <a:lnTo>
                                          <a:pt x="12" y="80"/>
                                        </a:lnTo>
                                        <a:lnTo>
                                          <a:pt x="21" y="134"/>
                                        </a:lnTo>
                                        <a:lnTo>
                                          <a:pt x="33" y="188"/>
                                        </a:lnTo>
                                        <a:lnTo>
                                          <a:pt x="37" y="196"/>
                                        </a:lnTo>
                                        <a:lnTo>
                                          <a:pt x="22" y="162"/>
                                        </a:lnTo>
                                        <a:lnTo>
                                          <a:pt x="15" y="146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6" name="Freeform 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220" y="6223177"/>
                                    <a:ext cx="49213" cy="104775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6"/>
                                      <a:gd name="T2" fmla="*/ 31 w 31"/>
                                      <a:gd name="T3" fmla="*/ 66 h 66"/>
                                      <a:gd name="T4" fmla="*/ 24 w 31"/>
                                      <a:gd name="T5" fmla="*/ 66 h 66"/>
                                      <a:gd name="T6" fmla="*/ 0 w 31"/>
                                      <a:gd name="T7" fmla="*/ 0 h 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6">
                                        <a:moveTo>
                                          <a:pt x="0" y="0"/>
                                        </a:moveTo>
                                        <a:lnTo>
                                          <a:pt x="31" y="66"/>
                                        </a:lnTo>
                                        <a:lnTo>
                                          <a:pt x="24" y="6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7" name="Freeform 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864402"/>
                                    <a:ext cx="11113" cy="68263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3"/>
                                      <a:gd name="T2" fmla="*/ 7 w 7"/>
                                      <a:gd name="T3" fmla="*/ 17 h 43"/>
                                      <a:gd name="T4" fmla="*/ 7 w 7"/>
                                      <a:gd name="T5" fmla="*/ 43 h 43"/>
                                      <a:gd name="T6" fmla="*/ 6 w 7"/>
                                      <a:gd name="T7" fmla="*/ 40 h 43"/>
                                      <a:gd name="T8" fmla="*/ 0 w 7"/>
                                      <a:gd name="T9" fmla="*/ 25 h 43"/>
                                      <a:gd name="T10" fmla="*/ 0 w 7"/>
                                      <a:gd name="T11" fmla="*/ 0 h 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3">
                                        <a:moveTo>
                                          <a:pt x="0" y="0"/>
                                        </a:moveTo>
                                        <a:lnTo>
                                          <a:pt x="7" y="17"/>
                                        </a:lnTo>
                                        <a:lnTo>
                                          <a:pt x="7" y="43"/>
                                        </a:lnTo>
                                        <a:lnTo>
                                          <a:pt x="6" y="40"/>
                                        </a:lnTo>
                                        <a:lnTo>
                                          <a:pt x="0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8" name="Freeform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0995" y="6135864"/>
                                    <a:ext cx="73025" cy="192088"/>
                                  </a:xfrm>
                                  <a:custGeom>
                                    <a:avLst/>
                                    <a:gdLst>
                                      <a:gd name="T0" fmla="*/ 0 w 46"/>
                                      <a:gd name="T1" fmla="*/ 0 h 121"/>
                                      <a:gd name="T2" fmla="*/ 7 w 46"/>
                                      <a:gd name="T3" fmla="*/ 16 h 121"/>
                                      <a:gd name="T4" fmla="*/ 22 w 46"/>
                                      <a:gd name="T5" fmla="*/ 50 h 121"/>
                                      <a:gd name="T6" fmla="*/ 33 w 46"/>
                                      <a:gd name="T7" fmla="*/ 86 h 121"/>
                                      <a:gd name="T8" fmla="*/ 46 w 46"/>
                                      <a:gd name="T9" fmla="*/ 121 h 121"/>
                                      <a:gd name="T10" fmla="*/ 45 w 46"/>
                                      <a:gd name="T11" fmla="*/ 121 h 121"/>
                                      <a:gd name="T12" fmla="*/ 14 w 46"/>
                                      <a:gd name="T13" fmla="*/ 55 h 121"/>
                                      <a:gd name="T14" fmla="*/ 11 w 46"/>
                                      <a:gd name="T15" fmla="*/ 44 h 121"/>
                                      <a:gd name="T16" fmla="*/ 0 w 46"/>
                                      <a:gd name="T17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6" h="121">
                                        <a:moveTo>
                                          <a:pt x="0" y="0"/>
                                        </a:moveTo>
                                        <a:lnTo>
                                          <a:pt x="7" y="16"/>
                                        </a:lnTo>
                                        <a:lnTo>
                                          <a:pt x="22" y="50"/>
                                        </a:lnTo>
                                        <a:lnTo>
                                          <a:pt x="33" y="86"/>
                                        </a:lnTo>
                                        <a:lnTo>
                                          <a:pt x="46" y="121"/>
                                        </a:lnTo>
                                        <a:lnTo>
                                          <a:pt x="45" y="121"/>
                                        </a:lnTo>
                                        <a:lnTo>
                                          <a:pt x="14" y="55"/>
                                        </a:lnTo>
                                        <a:lnTo>
                                          <a:pt x="11" y="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page">
                      <wp14:pctWidth>33000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w14:anchorId="4365C4E6" id="Group 10" o:spid="_x0000_s1026" style="position:absolute;margin-left:0;margin-top:0;width:172.8pt;height:718.55pt;z-index:-251672064;mso-width-percent:330;mso-height-percent:950;mso-left-percent:40;mso-position-horizontal-relative:page;mso-position-vertical:center;mso-position-vertical-relative:page;mso-width-percent:330;mso-height-percent:950;mso-left-percent:40" coordsize="2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">
                    <v:rect id="Rectangle 11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" fillcolor="#44546a [3215]" stroked="f" strokeweight="1pt"/>
                    <v:shapetype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Pentagon 4" o:spid="_x0000_s1028" type="#_x0000_t15" style="position:absolute;top:14668;width:21945;height:5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" adj="18883" fillcolor="#4472c4 [3204]" stroked="f" strokeweight="1pt">
                      <v:textbox inset=",0,14.4pt,0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id w:val="708614063"/>
                              <w:placeholder>
                                <w:docPart w:val="51EE3ECFCE034B83968615192D19BAD9"/>
                              </w:placeholder>
                              <w:date w:fullDate="2023-04-05T00:00:00Z">
                                <w:dateFormat w:val="dddd, dd MMMM yyyy"/>
                                <w:lid w:val="en-GB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3FDD7265" w14:textId="4C009207" w:rsidR="00AE0F22" w:rsidRDefault="002B493A">
                                <w:pPr>
                                  <w:pStyle w:val="NoSpacing"/>
                                  <w:jc w:val="right"/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28"/>
                                    <w:szCs w:val="28"/>
                                    <w:lang w:val="en-GB"/>
                                  </w:rPr>
                                  <w:t>Wednesday, 05 April 2023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group id="Group 13" o:spid="_x0000_s1029" style="position:absolute;left:762;top:42100;width:20574;height:49103" coordorigin="806,42118" coordsize="13062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  <v:group id="Group 14" o:spid="_x0000_s1030" style="position:absolute;left:1410;top:42118;width:10478;height:31210" coordorigin="1410,42118" coordsize="10477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<o:lock v:ext="edit" aspectratio="t"/>
                        <v:shape id="Freeform 20" o:spid="_x0000_s1031" style="position:absolute;left:3696;top:62168;width:1937;height:6985;visibility:visible;mso-wrap-style:square;v-text-anchor:top" coordsize="122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" path="m,l39,152,84,304r38,113l122,440,76,306,39,180,6,53,,xe" fillcolor="#44546a [3215]" strokecolor="#44546a [3215]" strokeweight="0">
                          <v:path arrowok="t" o:connecttype="custom" o:connectlocs="0,0;61913,241300;133350,482600;193675,661988;193675,698500;120650,485775;61913,285750;9525,84138;0,0" o:connectangles="0,0,0,0,0,0,0,0,0"/>
                        </v:shape>
                        <v:shape id="Freeform 21" o:spid="_x0000_s1032" style="position:absolute;left:5728;top:69058;width:1842;height:4270;visibility:visible;mso-wrap-style:square;v-text-anchor:top" coordsize="116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" path="m,l8,19,37,93r30,74l116,269r-8,l60,169,30,98,1,25,,xe" fillcolor="#44546a [3215]" strokecolor="#44546a [3215]" strokeweight="0">
                          <v:path arrowok="t" o:connecttype="custom" o:connectlocs="0,0;12700,30163;58738,147638;106363,265113;184150,427038;171450,427038;95250,268288;47625,155575;1588,39688;0,0" o:connectangles="0,0,0,0,0,0,0,0,0,0"/>
                        </v:shape>
                        <v:shape id="Freeform 22" o:spid="_x0000_s1033" style="position:absolute;left:1410;top:42118;width:2223;height:20193;visibility:visible;mso-wrap-style:square;v-text-anchor:top" coordsize="140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" path="m,l,,1,79r2,80l12,317,23,476,39,634,58,792,83,948r24,138l135,1223r5,49l138,1262,105,1106,77,949,53,792,35,634,20,476,9,317,2,159,,79,,xe" fillcolor="#44546a [3215]" strokecolor="#44546a [3215]" strokeweight="0">
    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    </v:shape>
                        <v:shape id="Freeform 23" o:spid="_x0000_s1034" style="position:absolute;left:3410;top:48611;width:715;height:13557;visibility:visible;mso-wrap-style:square;v-text-anchor:top" coordsize="45,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" path="m45,r,l35,66r-9,67l14,267,6,401,3,534,6,669r8,134l18,854r,-3l9,814,8,803,1,669,,534,3,401,12,267,25,132,34,66,45,xe" fillcolor="#44546a [3215]" strokecolor="#44546a [3215]" strokeweight="0">
    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    </v:shape>
                        <v:shape id="Freeform 24" o:spid="_x0000_s1035" style="position:absolute;left:3633;top:62311;width:2444;height:9985;visibility:visible;mso-wrap-style:square;v-text-anchor:top" coordsize="154,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" path="m,l10,44r11,82l34,207r19,86l75,380r25,86l120,521r21,55l152,618r2,11l140,595,115,532,93,468,67,383,47,295,28,207,12,104,,xe" fillcolor="#44546a [3215]" strokecolor="#44546a [3215]" strokeweight="0">
    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    </v:shape>
                        <v:shape id="Freeform 25" o:spid="_x0000_s1036" style="position:absolute;left:6204;top:72233;width:524;height:1095;visibility:visible;mso-wrap-style:square;v-text-anchor:top" coordsize="33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" path="m,l33,69r-9,l12,35,,xe" fillcolor="#44546a [3215]" strokecolor="#44546a [3215]" strokeweight="0">
                          <v:path arrowok="t" o:connecttype="custom" o:connectlocs="0,0;52388,109538;38100,109538;19050,55563;0,0" o:connectangles="0,0,0,0,0"/>
                        </v:shape>
                        <v:shape id="Freeform 26" o:spid="_x0000_s1037" style="position:absolute;left:3553;top:61533;width:238;height:1476;visibility:visible;mso-wrap-style:square;v-text-anchor:top" coordsize="1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" path="m,l9,37r,3l15,93,5,49,,xe" fillcolor="#44546a [3215]" strokecolor="#44546a [3215]" strokeweight="0">
                          <v:path arrowok="t" o:connecttype="custom" o:connectlocs="0,0;14288,58738;14288,63500;23813,147638;7938,77788;0,0" o:connectangles="0,0,0,0,0,0"/>
                        </v:shape>
                        <v:shape id="Freeform 27" o:spid="_x0000_s1038" style="position:absolute;left:5633;top:56897;width:6255;height:12161;visibility:visible;mso-wrap-style:square;v-text-anchor:top" coordsize="394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" path="m394,r,l356,38,319,77r-35,40l249,160r-42,58l168,276r-37,63l98,402,69,467,45,535,26,604,14,673,7,746,6,766,,749r1,-5l7,673,21,603,40,533,65,466,94,400r33,-64l164,275r40,-60l248,158r34,-42l318,76,354,37,394,xe" fillcolor="#44546a [3215]" strokecolor="#44546a [3215]" strokeweight="0">
    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    </v:shape>
                        <v:shape id="Freeform 28" o:spid="_x0000_s1039" style="position:absolute;left:5633;top:69153;width:571;height:3080;visibility:visible;mso-wrap-style:square;v-text-anchor:top" coordsize="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" path="m,l6,16r1,3l11,80r9,52l33,185r3,9l21,161,15,145,5,81,1,41,,xe" fillcolor="#44546a [3215]" strokecolor="#44546a [3215]" strokeweight="0">
                          <v:path arrowok="t" o:connecttype="custom" o:connectlocs="0,0;9525,25400;11113,30163;17463,127000;31750,209550;52388,293688;57150,307975;33338,255588;23813,230188;7938,128588;1588,65088;0,0" o:connectangles="0,0,0,0,0,0,0,0,0,0,0,0"/>
                        </v:shape>
                        <v:shape id="Freeform 29" o:spid="_x0000_s1040" style="position:absolute;left:6077;top:72296;width:493;height:1032;visibility:visible;mso-wrap-style:square;v-text-anchor:top" coordsize="3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" path="m,l31,65r-8,l,xe" fillcolor="#44546a [3215]" strokecolor="#44546a [3215]" strokeweight="0">
                          <v:path arrowok="t" o:connecttype="custom" o:connectlocs="0,0;49213,103188;36513,103188;0,0" o:connectangles="0,0,0,0"/>
                        </v:shape>
                        <v:shape id="Freeform 30" o:spid="_x0000_s1041" style="position:absolute;left:5633;top:68788;width:111;height:666;visibility:visible;mso-wrap-style:square;v-text-anchor:top" coordsize="7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" path="m,l6,17,7,42,6,39,,23,,xe" fillcolor="#44546a [3215]" strokecolor="#44546a [3215]" strokeweight="0">
                          <v:path arrowok="t" o:connecttype="custom" o:connectlocs="0,0;9525,26988;11113,66675;9525,61913;0,36513;0,0" o:connectangles="0,0,0,0,0,0"/>
                        </v:shape>
                        <v:shape id="Freeform 31" o:spid="_x0000_s1042" style="position:absolute;left:5871;top:71455;width:714;height:1873;visibility:visible;mso-wrap-style:square;v-text-anchor:top" coordsize="45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" path="m,l6,16,21,49,33,84r12,34l44,118,13,53,11,42,,xe" fillcolor="#44546a [3215]" strokecolor="#44546a [3215]" strokeweight="0">
                          <v:path arrowok="t" o:connecttype="custom" o:connectlocs="0,0;9525,25400;33338,77788;52388,133350;71438,187325;69850,187325;20638,84138;17463,66675;0,0" o:connectangles="0,0,0,0,0,0,0,0,0"/>
                        </v:shape>
                      </v:group>
                      <v:group id="Group 27" o:spid="_x0000_s1043" style="position:absolute;left:806;top:48269;width:13063;height:25059" coordorigin="806,46499" coordsize="8747,1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    <o:lock v:ext="edit" aspectratio="t"/>
                        <v:shape id="Freeform 8" o:spid="_x0000_s1044" style="position:absolute;left:1187;top:51897;width:1984;height:7143;visibility:visible;mso-wrap-style:square;v-text-anchor:top" coordsize="125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" path="m,l41,155,86,309r39,116l125,450,79,311,41,183,7,54,,xe" fillcolor="#44546a [3215]" strokecolor="#44546a [3215]" strokeweight="0">
                          <v:fill opacity="13107f"/>
                          <v:stroke opacity="13107f"/>
                          <v:path arrowok="t" o:connecttype="custom" o:connectlocs="0,0;65088,246063;136525,490538;198438,674688;198438,714375;125413,493713;65088,290513;11113,85725;0,0" o:connectangles="0,0,0,0,0,0,0,0,0"/>
                        </v:shape>
                        <v:shape id="Freeform 9" o:spid="_x0000_s1045" style="position:absolute;left:3282;top:58913;width:1874;height:4366;visibility:visible;mso-wrap-style:square;v-text-anchor:top" coordsize="118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" path="m,l8,20,37,96r32,74l118,275r-9,l61,174,30,100,,26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31750;58738,152400;109538,269875;187325,436563;173038,436563;96838,276225;47625,158750;0,41275;0,0" o:connectangles="0,0,0,0,0,0,0,0,0,0"/>
                        </v:shape>
                        <v:shape id="Freeform 10" o:spid="_x0000_s1046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" path="m,l16,72r4,49l18,112,,31,,xe" fillcolor="#44546a [3215]" strokecolor="#44546a [3215]" strokeweight="0">
                          <v:fill opacity="13107f"/>
                          <v:stroke opacity="13107f"/>
                          <v:path arrowok="t" o:connecttype="custom" o:connectlocs="0,0;25400,114300;31750,192088;28575,177800;0,49213;0,0" o:connectangles="0,0,0,0,0,0"/>
                        </v:shape>
                        <v:shape id="Freeform 12" o:spid="_x0000_s1047" style="position:absolute;left:1123;top:52024;width:2509;height:10207;visibility:visible;mso-wrap-style:square;v-text-anchor:top" coordsize="15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" path="m,l11,46r11,83l36,211r19,90l76,389r27,87l123,533r21,55l155,632r3,11l142,608,118,544,95,478,69,391,47,302,29,212,13,107,,xe" fillcolor="#44546a [3215]" strokecolor="#44546a [3215]" strokeweight="0">
                          <v:fill opacity="13107f"/>
                          <v:stroke opacity="13107f"/>
    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    </v:shape>
                        <v:shape id="Freeform 13" o:spid="_x0000_s1048" style="position:absolute;left:3759;top:62152;width:524;height:1127;visibility:visible;mso-wrap-style:square;v-text-anchor:top" coordsize="3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" path="m,l33,71r-9,l11,36,,xe" fillcolor="#44546a [3215]" strokecolor="#44546a [3215]" strokeweight="0">
                          <v:fill opacity="13107f"/>
                          <v:stroke opacity="13107f"/>
                          <v:path arrowok="t" o:connecttype="custom" o:connectlocs="0,0;52388,112713;38100,112713;17463,57150;0,0" o:connectangles="0,0,0,0,0"/>
                        </v:shape>
                        <v:shape id="Freeform 14" o:spid="_x0000_s1049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" path="m,l8,37r,4l15,95,4,49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58738;12700,65088;23813,150813;6350,77788;0,0" o:connectangles="0,0,0,0,0,0"/>
                        </v:shape>
                        <v:shape id="Freeform 15" o:spid="_x0000_s1050" style="position:absolute;left:3171;top:46499;width:6382;height:12414;visibility:visible;mso-wrap-style:square;v-text-anchor:top" coordsize="402,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" path="m402,r,1l363,39,325,79r-35,42l255,164r-44,58l171,284r-38,62l100,411,71,478,45,546,27,617,13,689,7,761r,21l,765r1,-4l7,688,21,616,40,545,66,475,95,409r35,-66l167,281r42,-61l253,163r34,-43l324,78,362,38,402,xe" fillcolor="#44546a [3215]" strokecolor="#44546a [3215]" strokeweight="0">
                          <v:fill opacity="13107f"/>
                          <v:stroke opacity="13107f"/>
    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    </v:shape>
                        <v:shape id="Freeform 16" o:spid="_x0000_s1051" style="position:absolute;left:3171;top:59040;width:588;height:3112;visibility:visible;mso-wrap-style:square;v-text-anchor:top" coordsize="37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" path="m,l6,15r1,3l12,80r9,54l33,188r4,8l22,162,15,146,5,81,1,40,,xe" fillcolor="#44546a [3215]" strokecolor="#44546a [3215]" strokeweight="0">
                          <v:fill opacity="13107f"/>
                          <v:stroke opacity="13107f"/>
                          <v:path arrowok="t" o:connecttype="custom" o:connectlocs="0,0;9525,23813;11113,28575;19050,127000;33338,212725;52388,298450;58738,311150;34925,257175;23813,231775;7938,128588;1588,63500;0,0" o:connectangles="0,0,0,0,0,0,0,0,0,0,0,0"/>
                        </v:shape>
                        <v:shape id="Freeform 17" o:spid="_x0000_s1052" style="position:absolute;left:3632;top:62231;width:492;height:1048;visibility:visible;mso-wrap-style:square;v-text-anchor:top" coordsize="31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" path="m,l31,66r-7,l,xe" fillcolor="#44546a [3215]" strokecolor="#44546a [3215]" strokeweight="0">
                          <v:fill opacity="13107f"/>
                          <v:stroke opacity="13107f"/>
                          <v:path arrowok="t" o:connecttype="custom" o:connectlocs="0,0;49213,104775;38100,104775;0,0" o:connectangles="0,0,0,0"/>
                        </v:shape>
                        <v:shape id="Freeform 18" o:spid="_x0000_s1053" style="position:absolute;left:3171;top:58644;width:111;height:682;visibility:visible;mso-wrap-style:square;v-text-anchor:top" coordsize="7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" path="m,l7,17r,26l6,40,,25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6988;11113,68263;9525,63500;0,39688;0,0" o:connectangles="0,0,0,0,0,0"/>
                        </v:shape>
                        <v:shape id="Freeform 19" o:spid="_x0000_s1054" style="position:absolute;left:3409;top:61358;width:731;height:1921;visibility:visible;mso-wrap-style:square;v-text-anchor:top" coordsize="4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" path="m,l7,16,22,50,33,86r13,35l45,121,14,55,11,44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5400;34925,79375;52388,136525;73025,192088;71438,192088;22225,87313;17463,69850;0,0" o:connectangles="0,0,0,0,0,0,0,0,0"/>
                        </v:shape>
                      </v:group>
                    </v:group>
                    <w10:wrap anchorx="page" anchory="page"/>
                  </v:group>
                </w:pict>
              </mc:Fallback>
            </mc:AlternateContent>
          </w:r>
        </w:p>
        <w:p w14:paraId="4D01D4A8" w14:textId="1DF73D2B" w:rsidR="000E0898" w:rsidRDefault="00E373D6" w:rsidP="000E0898">
          <w:pPr>
            <w:spacing w:after="160" w:line="259" w:lineRule="auto"/>
            <w:rPr>
              <w:sz w:val="32"/>
              <w:szCs w:val="26"/>
            </w:rPr>
            <w:sectPr w:rsidR="000E0898" w:rsidSect="00AE0F22">
              <w:headerReference w:type="default" r:id="rId9"/>
              <w:footerReference w:type="default" r:id="rId10"/>
              <w:pgSz w:w="11906" w:h="16838"/>
              <w:pgMar w:top="1440" w:right="1440" w:bottom="1440" w:left="1440" w:header="708" w:footer="708" w:gutter="0"/>
              <w:pgNumType w:start="0"/>
              <w:cols w:space="708"/>
              <w:titlePg/>
              <w:docGrid w:linePitch="360"/>
            </w:sect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1584" behindDoc="0" locked="0" layoutInCell="1" allowOverlap="1" wp14:anchorId="0EC2F5A8" wp14:editId="38F80470">
                    <wp:simplePos x="0" y="0"/>
                    <wp:positionH relativeFrom="page">
                      <wp:posOffset>2847975</wp:posOffset>
                    </wp:positionH>
                    <wp:positionV relativeFrom="page">
                      <wp:posOffset>1924050</wp:posOffset>
                    </wp:positionV>
                    <wp:extent cx="3857625" cy="571500"/>
                    <wp:effectExtent l="0" t="0" r="9525" b="0"/>
                    <wp:wrapNone/>
                    <wp:docPr id="40" name="Text Box 4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857625" cy="5715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C8F4255" w14:textId="15E446DD" w:rsidR="00AE0F22" w:rsidRPr="00E373D6" w:rsidRDefault="00E373D6" w:rsidP="00E373D6">
                                <w:pPr>
                                  <w:pStyle w:val="Heading1"/>
                                </w:pPr>
                                <w:r>
                                  <w:t>Safer Recruitment Policy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EC2F5A8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0" o:spid="_x0000_s1055" type="#_x0000_t202" style="position:absolute;left:0;text-align:left;margin-left:224.25pt;margin-top:151.5pt;width:303.75pt;height:45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" filled="f" stroked="f" strokeweight=".5pt">
                    <v:textbox inset="0,0,0,0">
                      <w:txbxContent>
                        <w:p w14:paraId="2C8F4255" w14:textId="15E446DD" w:rsidR="00AE0F22" w:rsidRPr="00E373D6" w:rsidRDefault="00E373D6" w:rsidP="00E373D6">
                          <w:pPr>
                            <w:pStyle w:val="Heading1"/>
                          </w:pPr>
                          <w:r>
                            <w:t>Safer Recruitment Policy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752" behindDoc="0" locked="0" layoutInCell="1" allowOverlap="1" wp14:anchorId="496ECB0E" wp14:editId="4DEB8054">
                    <wp:simplePos x="0" y="0"/>
                    <wp:positionH relativeFrom="page">
                      <wp:posOffset>3171825</wp:posOffset>
                    </wp:positionH>
                    <wp:positionV relativeFrom="page">
                      <wp:posOffset>9732792</wp:posOffset>
                    </wp:positionV>
                    <wp:extent cx="3657600" cy="249407"/>
                    <wp:effectExtent l="0" t="0" r="7620" b="0"/>
                    <wp:wrapNone/>
                    <wp:docPr id="39" name="Text Box 3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24940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bookmarkStart w:id="0" w:name="_Toc131623935"/>
                              <w:p w14:paraId="2194D18E" w14:textId="77777777" w:rsidR="00AE0F22" w:rsidRPr="00846776" w:rsidRDefault="00275739">
                                <w:pPr>
                                  <w:pStyle w:val="NoSpacing"/>
                                  <w:rPr>
                                    <w:rStyle w:val="Heading3Char"/>
                                  </w:rPr>
                                </w:pPr>
                                <w:sdt>
                                  <w:sdtPr>
                                    <w:rPr>
                                      <w:rStyle w:val="Heading3Char"/>
                                    </w:rPr>
                                    <w:alias w:val="Company"/>
                                    <w:tag w:val=""/>
                                    <w:id w:val="1558814826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>
                                    <w:rPr>
                                      <w:rStyle w:val="Heading3Char"/>
                                    </w:rPr>
                                  </w:sdtEndPr>
                                  <w:sdtContent>
                                    <w:r w:rsidR="0082558B" w:rsidRPr="00846776">
                                      <w:rPr>
                                        <w:rStyle w:val="Heading3Char"/>
                                      </w:rPr>
                                      <w:t>Phoenix Youth Provision</w:t>
                                    </w:r>
                                  </w:sdtContent>
                                </w:sdt>
                                <w:bookmarkEnd w:id="0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496ECB0E" id="Text Box 39" o:spid="_x0000_s1056" type="#_x0000_t202" style="position:absolute;left:0;text-align:left;margin-left:249.75pt;margin-top:766.35pt;width:4in;height:19.65pt;z-index:251658752;visibility:visible;mso-wrap-style:square;mso-width-percent:45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45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" filled="f" stroked="f" strokeweight=".5pt">
                    <v:textbox inset="0,0,0,0">
                      <w:txbxContent>
                        <w:bookmarkStart w:id="1" w:name="_Toc131623935"/>
                        <w:p w14:paraId="2194D18E" w14:textId="77777777" w:rsidR="00AE0F22" w:rsidRPr="00846776" w:rsidRDefault="00275739">
                          <w:pPr>
                            <w:pStyle w:val="NoSpacing"/>
                            <w:rPr>
                              <w:rStyle w:val="Heading3Char"/>
                            </w:rPr>
                          </w:pPr>
                          <w:sdt>
                            <w:sdtPr>
                              <w:rPr>
                                <w:rStyle w:val="Heading3Char"/>
                              </w:rPr>
                              <w:alias w:val="Company"/>
                              <w:tag w:val=""/>
                              <w:id w:val="1558814826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>
                              <w:rPr>
                                <w:rStyle w:val="Heading3Char"/>
                              </w:rPr>
                            </w:sdtEndPr>
                            <w:sdtContent>
                              <w:r w:rsidR="0082558B" w:rsidRPr="00846776">
                                <w:rPr>
                                  <w:rStyle w:val="Heading3Char"/>
                                </w:rPr>
                                <w:t>Phoenix Youth Provision</w:t>
                              </w:r>
                            </w:sdtContent>
                          </w:sdt>
                          <w:bookmarkEnd w:id="1"/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0E0898" w:rsidRPr="00373ECF">
            <w:rPr>
              <w:rFonts w:ascii="Trebuchet MS" w:hAnsi="Trebuchet MS" w:cs="Times New Roman"/>
              <w:b/>
              <w:bCs/>
              <w:noProof/>
              <w:color w:val="000000" w:themeColor="text1"/>
              <w:sz w:val="36"/>
              <w:szCs w:val="36"/>
            </w:rPr>
            <w:drawing>
              <wp:anchor distT="0" distB="0" distL="114300" distR="114300" simplePos="0" relativeHeight="251676160" behindDoc="0" locked="0" layoutInCell="1" allowOverlap="1" wp14:anchorId="66331FA0" wp14:editId="52511850">
                <wp:simplePos x="0" y="0"/>
                <wp:positionH relativeFrom="column">
                  <wp:posOffset>2029460</wp:posOffset>
                </wp:positionH>
                <wp:positionV relativeFrom="paragraph">
                  <wp:posOffset>4777755</wp:posOffset>
                </wp:positionV>
                <wp:extent cx="2846705" cy="2590800"/>
                <wp:effectExtent l="0" t="0" r="0" b="0"/>
                <wp:wrapNone/>
                <wp:docPr id="41" name="Picture 41" descr="Logo, company name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Logo, company name&#10;&#10;Description automatically generated"/>
                        <pic:cNvPicPr/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46705" cy="259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sdt>
          <w:sdtPr>
            <w:rPr>
              <w:rFonts w:ascii="Calibri" w:eastAsiaTheme="minorHAnsi" w:hAnsi="Calibri" w:cs="Calibri"/>
              <w:color w:val="auto"/>
              <w:sz w:val="24"/>
              <w:szCs w:val="22"/>
            </w:rPr>
            <w:id w:val="1479738294"/>
            <w:docPartObj>
              <w:docPartGallery w:val="Table of Contents"/>
              <w:docPartUnique/>
            </w:docPartObj>
          </w:sdtPr>
          <w:sdtEndPr>
            <w:rPr>
              <w:b/>
              <w:bCs/>
              <w:noProof/>
            </w:rPr>
          </w:sdtEndPr>
          <w:sdtContent>
            <w:p w14:paraId="5A4800AE" w14:textId="77777777" w:rsidR="006324A6" w:rsidRPr="00F242B0" w:rsidRDefault="006324A6">
              <w:pPr>
                <w:pStyle w:val="TOCHeading"/>
                <w:rPr>
                  <w:sz w:val="28"/>
                  <w:szCs w:val="28"/>
                </w:rPr>
              </w:pPr>
              <w:r w:rsidRPr="00F242B0">
                <w:rPr>
                  <w:sz w:val="28"/>
                  <w:szCs w:val="28"/>
                </w:rPr>
                <w:t>Contents</w:t>
              </w:r>
            </w:p>
            <w:p w14:paraId="270A5A52" w14:textId="09FAC190" w:rsidR="00E373D6" w:rsidRDefault="006324A6">
              <w:pPr>
                <w:pStyle w:val="TOC2"/>
                <w:tabs>
                  <w:tab w:val="right" w:leader="dot" w:pos="9016"/>
                </w:tabs>
                <w:rPr>
                  <w:rFonts w:asciiTheme="minorHAnsi" w:eastAsiaTheme="minorEastAsia" w:hAnsiTheme="minorHAnsi" w:cstheme="minorBidi"/>
                  <w:noProof/>
                  <w:sz w:val="22"/>
                </w:rPr>
              </w:pPr>
              <w:r>
                <w:fldChar w:fldCharType="begin"/>
              </w:r>
              <w:r>
                <w:instrText xml:space="preserve"> TOC \o "1-3" \h \z \u </w:instrText>
              </w:r>
              <w:r>
                <w:fldChar w:fldCharType="separate"/>
              </w:r>
              <w:hyperlink w:anchor="_Toc131623934" w:history="1"/>
            </w:p>
            <w:p w14:paraId="366E7EE5" w14:textId="687A624F" w:rsidR="00E373D6" w:rsidRDefault="00275739">
              <w:pPr>
                <w:pStyle w:val="TOC1"/>
                <w:rPr>
                  <w:rFonts w:asciiTheme="minorHAnsi" w:eastAsiaTheme="minorEastAsia" w:hAnsiTheme="minorHAnsi" w:cstheme="minorBidi"/>
                  <w:noProof/>
                  <w:sz w:val="22"/>
                </w:rPr>
              </w:pPr>
              <w:hyperlink w:anchor="_Toc131623937" w:history="1">
                <w:r w:rsidR="00E373D6" w:rsidRPr="000A761D">
                  <w:rPr>
                    <w:rStyle w:val="Hyperlink"/>
                    <w:noProof/>
                  </w:rPr>
                  <w:t>Introduction</w:t>
                </w:r>
                <w:r w:rsidR="00E373D6">
                  <w:rPr>
                    <w:noProof/>
                    <w:webHidden/>
                  </w:rPr>
                  <w:tab/>
                </w:r>
                <w:r w:rsidR="00E373D6">
                  <w:rPr>
                    <w:noProof/>
                    <w:webHidden/>
                  </w:rPr>
                  <w:fldChar w:fldCharType="begin"/>
                </w:r>
                <w:r w:rsidR="00E373D6">
                  <w:rPr>
                    <w:noProof/>
                    <w:webHidden/>
                  </w:rPr>
                  <w:instrText xml:space="preserve"> PAGEREF _Toc131623937 \h </w:instrText>
                </w:r>
                <w:r w:rsidR="00E373D6">
                  <w:rPr>
                    <w:noProof/>
                    <w:webHidden/>
                  </w:rPr>
                </w:r>
                <w:r w:rsidR="00E373D6">
                  <w:rPr>
                    <w:noProof/>
                    <w:webHidden/>
                  </w:rPr>
                  <w:fldChar w:fldCharType="separate"/>
                </w:r>
                <w:r w:rsidR="00E373D6">
                  <w:rPr>
                    <w:noProof/>
                    <w:webHidden/>
                  </w:rPr>
                  <w:t>1</w:t>
                </w:r>
                <w:r w:rsidR="00E373D6">
                  <w:rPr>
                    <w:noProof/>
                    <w:webHidden/>
                  </w:rPr>
                  <w:fldChar w:fldCharType="end"/>
                </w:r>
              </w:hyperlink>
            </w:p>
            <w:p w14:paraId="4806D90E" w14:textId="513573F9" w:rsidR="00E373D6" w:rsidRDefault="00275739">
              <w:pPr>
                <w:pStyle w:val="TOC1"/>
                <w:rPr>
                  <w:rFonts w:asciiTheme="minorHAnsi" w:eastAsiaTheme="minorEastAsia" w:hAnsiTheme="minorHAnsi" w:cstheme="minorBidi"/>
                  <w:noProof/>
                  <w:sz w:val="22"/>
                </w:rPr>
              </w:pPr>
              <w:hyperlink w:anchor="_Toc131623938" w:history="1">
                <w:r w:rsidR="00E373D6" w:rsidRPr="000A761D">
                  <w:rPr>
                    <w:rStyle w:val="Hyperlink"/>
                    <w:noProof/>
                  </w:rPr>
                  <w:t>Statutory Requirements</w:t>
                </w:r>
                <w:r w:rsidR="00E373D6">
                  <w:rPr>
                    <w:noProof/>
                    <w:webHidden/>
                  </w:rPr>
                  <w:tab/>
                </w:r>
                <w:r w:rsidR="00E373D6">
                  <w:rPr>
                    <w:noProof/>
                    <w:webHidden/>
                  </w:rPr>
                  <w:fldChar w:fldCharType="begin"/>
                </w:r>
                <w:r w:rsidR="00E373D6">
                  <w:rPr>
                    <w:noProof/>
                    <w:webHidden/>
                  </w:rPr>
                  <w:instrText xml:space="preserve"> PAGEREF _Toc131623938 \h </w:instrText>
                </w:r>
                <w:r w:rsidR="00E373D6">
                  <w:rPr>
                    <w:noProof/>
                    <w:webHidden/>
                  </w:rPr>
                </w:r>
                <w:r w:rsidR="00E373D6">
                  <w:rPr>
                    <w:noProof/>
                    <w:webHidden/>
                  </w:rPr>
                  <w:fldChar w:fldCharType="separate"/>
                </w:r>
                <w:r w:rsidR="00E373D6">
                  <w:rPr>
                    <w:noProof/>
                    <w:webHidden/>
                  </w:rPr>
                  <w:t>1</w:t>
                </w:r>
                <w:r w:rsidR="00E373D6">
                  <w:rPr>
                    <w:noProof/>
                    <w:webHidden/>
                  </w:rPr>
                  <w:fldChar w:fldCharType="end"/>
                </w:r>
              </w:hyperlink>
            </w:p>
            <w:p w14:paraId="49C1BAF6" w14:textId="31A4222D" w:rsidR="00E373D6" w:rsidRDefault="00275739">
              <w:pPr>
                <w:pStyle w:val="TOC1"/>
                <w:rPr>
                  <w:rFonts w:asciiTheme="minorHAnsi" w:eastAsiaTheme="minorEastAsia" w:hAnsiTheme="minorHAnsi" w:cstheme="minorBidi"/>
                  <w:noProof/>
                  <w:sz w:val="22"/>
                </w:rPr>
              </w:pPr>
              <w:hyperlink w:anchor="_Toc131623939" w:history="1">
                <w:r w:rsidR="00E373D6" w:rsidRPr="000A761D">
                  <w:rPr>
                    <w:rStyle w:val="Hyperlink"/>
                    <w:noProof/>
                  </w:rPr>
                  <w:t>Identification of Recruiters</w:t>
                </w:r>
                <w:r w:rsidR="00E373D6">
                  <w:rPr>
                    <w:noProof/>
                    <w:webHidden/>
                  </w:rPr>
                  <w:tab/>
                </w:r>
                <w:r w:rsidR="00E373D6">
                  <w:rPr>
                    <w:noProof/>
                    <w:webHidden/>
                  </w:rPr>
                  <w:fldChar w:fldCharType="begin"/>
                </w:r>
                <w:r w:rsidR="00E373D6">
                  <w:rPr>
                    <w:noProof/>
                    <w:webHidden/>
                  </w:rPr>
                  <w:instrText xml:space="preserve"> PAGEREF _Toc131623939 \h </w:instrText>
                </w:r>
                <w:r w:rsidR="00E373D6">
                  <w:rPr>
                    <w:noProof/>
                    <w:webHidden/>
                  </w:rPr>
                </w:r>
                <w:r w:rsidR="00E373D6">
                  <w:rPr>
                    <w:noProof/>
                    <w:webHidden/>
                  </w:rPr>
                  <w:fldChar w:fldCharType="separate"/>
                </w:r>
                <w:r w:rsidR="00E373D6">
                  <w:rPr>
                    <w:noProof/>
                    <w:webHidden/>
                  </w:rPr>
                  <w:t>1</w:t>
                </w:r>
                <w:r w:rsidR="00E373D6">
                  <w:rPr>
                    <w:noProof/>
                    <w:webHidden/>
                  </w:rPr>
                  <w:fldChar w:fldCharType="end"/>
                </w:r>
              </w:hyperlink>
            </w:p>
            <w:p w14:paraId="282E5725" w14:textId="5FFEC086" w:rsidR="00E373D6" w:rsidRDefault="00275739">
              <w:pPr>
                <w:pStyle w:val="TOC1"/>
                <w:rPr>
                  <w:rFonts w:asciiTheme="minorHAnsi" w:eastAsiaTheme="minorEastAsia" w:hAnsiTheme="minorHAnsi" w:cstheme="minorBidi"/>
                  <w:noProof/>
                  <w:sz w:val="22"/>
                </w:rPr>
              </w:pPr>
              <w:hyperlink w:anchor="_Toc131623940" w:history="1">
                <w:r w:rsidR="00E373D6" w:rsidRPr="000A761D">
                  <w:rPr>
                    <w:rStyle w:val="Hyperlink"/>
                    <w:noProof/>
                  </w:rPr>
                  <w:t>Inviting Applications</w:t>
                </w:r>
                <w:r w:rsidR="00E373D6">
                  <w:rPr>
                    <w:noProof/>
                    <w:webHidden/>
                  </w:rPr>
                  <w:tab/>
                </w:r>
                <w:r w:rsidR="00E373D6">
                  <w:rPr>
                    <w:noProof/>
                    <w:webHidden/>
                  </w:rPr>
                  <w:fldChar w:fldCharType="begin"/>
                </w:r>
                <w:r w:rsidR="00E373D6">
                  <w:rPr>
                    <w:noProof/>
                    <w:webHidden/>
                  </w:rPr>
                  <w:instrText xml:space="preserve"> PAGEREF _Toc131623940 \h </w:instrText>
                </w:r>
                <w:r w:rsidR="00E373D6">
                  <w:rPr>
                    <w:noProof/>
                    <w:webHidden/>
                  </w:rPr>
                </w:r>
                <w:r w:rsidR="00E373D6">
                  <w:rPr>
                    <w:noProof/>
                    <w:webHidden/>
                  </w:rPr>
                  <w:fldChar w:fldCharType="separate"/>
                </w:r>
                <w:r w:rsidR="00E373D6">
                  <w:rPr>
                    <w:noProof/>
                    <w:webHidden/>
                  </w:rPr>
                  <w:t>1</w:t>
                </w:r>
                <w:r w:rsidR="00E373D6">
                  <w:rPr>
                    <w:noProof/>
                    <w:webHidden/>
                  </w:rPr>
                  <w:fldChar w:fldCharType="end"/>
                </w:r>
              </w:hyperlink>
            </w:p>
            <w:p w14:paraId="14D1EFE0" w14:textId="6F4D8C5F" w:rsidR="00E373D6" w:rsidRDefault="00275739">
              <w:pPr>
                <w:pStyle w:val="TOC1"/>
                <w:rPr>
                  <w:rFonts w:asciiTheme="minorHAnsi" w:eastAsiaTheme="minorEastAsia" w:hAnsiTheme="minorHAnsi" w:cstheme="minorBidi"/>
                  <w:noProof/>
                  <w:sz w:val="22"/>
                </w:rPr>
              </w:pPr>
              <w:hyperlink w:anchor="_Toc131623941" w:history="1">
                <w:r w:rsidR="00E373D6" w:rsidRPr="000A761D">
                  <w:rPr>
                    <w:rStyle w:val="Hyperlink"/>
                    <w:noProof/>
                  </w:rPr>
                  <w:t>Short-listing and References</w:t>
                </w:r>
                <w:r w:rsidR="00E373D6">
                  <w:rPr>
                    <w:noProof/>
                    <w:webHidden/>
                  </w:rPr>
                  <w:tab/>
                </w:r>
                <w:r w:rsidR="00E373D6">
                  <w:rPr>
                    <w:noProof/>
                    <w:webHidden/>
                  </w:rPr>
                  <w:fldChar w:fldCharType="begin"/>
                </w:r>
                <w:r w:rsidR="00E373D6">
                  <w:rPr>
                    <w:noProof/>
                    <w:webHidden/>
                  </w:rPr>
                  <w:instrText xml:space="preserve"> PAGEREF _Toc131623941 \h </w:instrText>
                </w:r>
                <w:r w:rsidR="00E373D6">
                  <w:rPr>
                    <w:noProof/>
                    <w:webHidden/>
                  </w:rPr>
                </w:r>
                <w:r w:rsidR="00E373D6">
                  <w:rPr>
                    <w:noProof/>
                    <w:webHidden/>
                  </w:rPr>
                  <w:fldChar w:fldCharType="separate"/>
                </w:r>
                <w:r w:rsidR="00E373D6">
                  <w:rPr>
                    <w:noProof/>
                    <w:webHidden/>
                  </w:rPr>
                  <w:t>2</w:t>
                </w:r>
                <w:r w:rsidR="00E373D6">
                  <w:rPr>
                    <w:noProof/>
                    <w:webHidden/>
                  </w:rPr>
                  <w:fldChar w:fldCharType="end"/>
                </w:r>
              </w:hyperlink>
            </w:p>
            <w:p w14:paraId="54EC1826" w14:textId="3DED82D1" w:rsidR="00E373D6" w:rsidRDefault="00275739">
              <w:pPr>
                <w:pStyle w:val="TOC1"/>
                <w:rPr>
                  <w:rFonts w:asciiTheme="minorHAnsi" w:eastAsiaTheme="minorEastAsia" w:hAnsiTheme="minorHAnsi" w:cstheme="minorBidi"/>
                  <w:noProof/>
                  <w:sz w:val="22"/>
                </w:rPr>
              </w:pPr>
              <w:hyperlink w:anchor="_Toc131623942" w:history="1">
                <w:r w:rsidR="00E373D6" w:rsidRPr="000A761D">
                  <w:rPr>
                    <w:rStyle w:val="Hyperlink"/>
                    <w:noProof/>
                  </w:rPr>
                  <w:t>The Selection Process</w:t>
                </w:r>
                <w:r w:rsidR="00E373D6">
                  <w:rPr>
                    <w:noProof/>
                    <w:webHidden/>
                  </w:rPr>
                  <w:tab/>
                </w:r>
                <w:r w:rsidR="00E373D6">
                  <w:rPr>
                    <w:noProof/>
                    <w:webHidden/>
                  </w:rPr>
                  <w:fldChar w:fldCharType="begin"/>
                </w:r>
                <w:r w:rsidR="00E373D6">
                  <w:rPr>
                    <w:noProof/>
                    <w:webHidden/>
                  </w:rPr>
                  <w:instrText xml:space="preserve"> PAGEREF _Toc131623942 \h </w:instrText>
                </w:r>
                <w:r w:rsidR="00E373D6">
                  <w:rPr>
                    <w:noProof/>
                    <w:webHidden/>
                  </w:rPr>
                </w:r>
                <w:r w:rsidR="00E373D6">
                  <w:rPr>
                    <w:noProof/>
                    <w:webHidden/>
                  </w:rPr>
                  <w:fldChar w:fldCharType="separate"/>
                </w:r>
                <w:r w:rsidR="00E373D6">
                  <w:rPr>
                    <w:noProof/>
                    <w:webHidden/>
                  </w:rPr>
                  <w:t>2</w:t>
                </w:r>
                <w:r w:rsidR="00E373D6">
                  <w:rPr>
                    <w:noProof/>
                    <w:webHidden/>
                  </w:rPr>
                  <w:fldChar w:fldCharType="end"/>
                </w:r>
              </w:hyperlink>
            </w:p>
            <w:p w14:paraId="0067575B" w14:textId="7997DB08" w:rsidR="00E373D6" w:rsidRDefault="00275739">
              <w:pPr>
                <w:pStyle w:val="TOC1"/>
                <w:rPr>
                  <w:rFonts w:asciiTheme="minorHAnsi" w:eastAsiaTheme="minorEastAsia" w:hAnsiTheme="minorHAnsi" w:cstheme="minorBidi"/>
                  <w:noProof/>
                  <w:sz w:val="22"/>
                </w:rPr>
              </w:pPr>
              <w:hyperlink w:anchor="_Toc131623943" w:history="1">
                <w:r w:rsidR="00E373D6" w:rsidRPr="000A761D">
                  <w:rPr>
                    <w:rStyle w:val="Hyperlink"/>
                    <w:noProof/>
                  </w:rPr>
                  <w:t>Employment Checks</w:t>
                </w:r>
                <w:r w:rsidR="00E373D6">
                  <w:rPr>
                    <w:noProof/>
                    <w:webHidden/>
                  </w:rPr>
                  <w:tab/>
                </w:r>
                <w:r w:rsidR="00E373D6">
                  <w:rPr>
                    <w:noProof/>
                    <w:webHidden/>
                  </w:rPr>
                  <w:fldChar w:fldCharType="begin"/>
                </w:r>
                <w:r w:rsidR="00E373D6">
                  <w:rPr>
                    <w:noProof/>
                    <w:webHidden/>
                  </w:rPr>
                  <w:instrText xml:space="preserve"> PAGEREF _Toc131623943 \h </w:instrText>
                </w:r>
                <w:r w:rsidR="00E373D6">
                  <w:rPr>
                    <w:noProof/>
                    <w:webHidden/>
                  </w:rPr>
                </w:r>
                <w:r w:rsidR="00E373D6">
                  <w:rPr>
                    <w:noProof/>
                    <w:webHidden/>
                  </w:rPr>
                  <w:fldChar w:fldCharType="separate"/>
                </w:r>
                <w:r w:rsidR="00E373D6">
                  <w:rPr>
                    <w:noProof/>
                    <w:webHidden/>
                  </w:rPr>
                  <w:t>3</w:t>
                </w:r>
                <w:r w:rsidR="00E373D6">
                  <w:rPr>
                    <w:noProof/>
                    <w:webHidden/>
                  </w:rPr>
                  <w:fldChar w:fldCharType="end"/>
                </w:r>
              </w:hyperlink>
            </w:p>
            <w:p w14:paraId="178EE09A" w14:textId="1478A5FB" w:rsidR="00E373D6" w:rsidRDefault="00275739">
              <w:pPr>
                <w:pStyle w:val="TOC1"/>
                <w:rPr>
                  <w:rFonts w:asciiTheme="minorHAnsi" w:eastAsiaTheme="minorEastAsia" w:hAnsiTheme="minorHAnsi" w:cstheme="minorBidi"/>
                  <w:noProof/>
                  <w:sz w:val="22"/>
                </w:rPr>
              </w:pPr>
              <w:hyperlink w:anchor="_Toc131623944" w:history="1">
                <w:r w:rsidR="00E373D6" w:rsidRPr="000A761D">
                  <w:rPr>
                    <w:rStyle w:val="Hyperlink"/>
                    <w:noProof/>
                  </w:rPr>
                  <w:t>Induction</w:t>
                </w:r>
                <w:r w:rsidR="00E373D6">
                  <w:rPr>
                    <w:noProof/>
                    <w:webHidden/>
                  </w:rPr>
                  <w:tab/>
                </w:r>
                <w:r w:rsidR="00E373D6">
                  <w:rPr>
                    <w:noProof/>
                    <w:webHidden/>
                  </w:rPr>
                  <w:fldChar w:fldCharType="begin"/>
                </w:r>
                <w:r w:rsidR="00E373D6">
                  <w:rPr>
                    <w:noProof/>
                    <w:webHidden/>
                  </w:rPr>
                  <w:instrText xml:space="preserve"> PAGEREF _Toc131623944 \h </w:instrText>
                </w:r>
                <w:r w:rsidR="00E373D6">
                  <w:rPr>
                    <w:noProof/>
                    <w:webHidden/>
                  </w:rPr>
                </w:r>
                <w:r w:rsidR="00E373D6">
                  <w:rPr>
                    <w:noProof/>
                    <w:webHidden/>
                  </w:rPr>
                  <w:fldChar w:fldCharType="separate"/>
                </w:r>
                <w:r w:rsidR="00E373D6">
                  <w:rPr>
                    <w:noProof/>
                    <w:webHidden/>
                  </w:rPr>
                  <w:t>3</w:t>
                </w:r>
                <w:r w:rsidR="00E373D6">
                  <w:rPr>
                    <w:noProof/>
                    <w:webHidden/>
                  </w:rPr>
                  <w:fldChar w:fldCharType="end"/>
                </w:r>
              </w:hyperlink>
            </w:p>
            <w:p w14:paraId="4A6477D5" w14:textId="5F4B43AB" w:rsidR="000E0898" w:rsidRPr="00540C0C" w:rsidRDefault="006324A6" w:rsidP="00540C0C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14:paraId="0B560E62" w14:textId="77777777" w:rsidR="00745E6E" w:rsidRDefault="00745E6E" w:rsidP="00EA5FBB">
      <w:pPr>
        <w:sectPr w:rsidR="00745E6E" w:rsidSect="00AE0F22">
          <w:pgSz w:w="11906" w:h="16838"/>
          <w:pgMar w:top="1440" w:right="1440" w:bottom="1440" w:left="1440" w:header="708" w:footer="708" w:gutter="0"/>
          <w:pgNumType w:start="0"/>
          <w:cols w:space="708"/>
          <w:titlePg/>
          <w:docGrid w:linePitch="360"/>
        </w:sectPr>
      </w:pPr>
    </w:p>
    <w:p w14:paraId="7F727D92" w14:textId="77777777" w:rsidR="00F2399A" w:rsidRPr="0044421D" w:rsidRDefault="00F2399A" w:rsidP="00F2399A">
      <w:pPr>
        <w:spacing w:line="324" w:lineRule="atLeast"/>
        <w:jc w:val="center"/>
        <w:rPr>
          <w:rFonts w:ascii="-webkit-standard" w:hAnsi="-webkit-standard" w:cs="Times New Roman"/>
          <w:color w:val="000000"/>
          <w:sz w:val="28"/>
          <w:szCs w:val="28"/>
        </w:rPr>
      </w:pPr>
      <w:r w:rsidRPr="0044421D">
        <w:rPr>
          <w:rFonts w:ascii="-webkit-standard" w:hAnsi="-webkit-standard" w:cs="Times New Roman"/>
          <w:color w:val="000000"/>
          <w:sz w:val="28"/>
          <w:szCs w:val="28"/>
        </w:rPr>
        <w:lastRenderedPageBreak/>
        <w:t> </w:t>
      </w:r>
    </w:p>
    <w:p w14:paraId="185E543B" w14:textId="77777777" w:rsidR="002B493A" w:rsidRPr="002B493A" w:rsidRDefault="002B493A" w:rsidP="002B493A">
      <w:pPr>
        <w:pStyle w:val="Heading1"/>
      </w:pPr>
      <w:bookmarkStart w:id="2" w:name="_Toc131623937"/>
      <w:r w:rsidRPr="002B493A">
        <w:t>Introduction</w:t>
      </w:r>
      <w:bookmarkEnd w:id="2"/>
    </w:p>
    <w:p w14:paraId="75D2289B" w14:textId="77777777" w:rsidR="002B493A" w:rsidRPr="001018F6" w:rsidRDefault="002B493A" w:rsidP="002B493A">
      <w:pPr>
        <w:rPr>
          <w:rFonts w:ascii="-webkit-standard" w:hAnsi="-webkit-standard"/>
        </w:rPr>
      </w:pPr>
      <w:r w:rsidRPr="001018F6">
        <w:t xml:space="preserve">The purpose of this policy is to set out the minimum requirements of a recruitment process for employees of PYP </w:t>
      </w:r>
      <w:r>
        <w:t xml:space="preserve">CIC </w:t>
      </w:r>
      <w:r w:rsidRPr="001018F6">
        <w:t>that aims to:</w:t>
      </w:r>
    </w:p>
    <w:p w14:paraId="1A6CC5F6" w14:textId="6E8A4516" w:rsidR="002B493A" w:rsidRPr="002B493A" w:rsidRDefault="00CD3678" w:rsidP="002B493A">
      <w:pPr>
        <w:pStyle w:val="ListParagraph"/>
        <w:numPr>
          <w:ilvl w:val="0"/>
          <w:numId w:val="22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A</w:t>
      </w:r>
      <w:r w:rsidR="002B493A" w:rsidRPr="002B493A">
        <w:rPr>
          <w:rFonts w:eastAsia="Times New Roman"/>
        </w:rPr>
        <w:t>ttract the best possible applicants to vacancies.</w:t>
      </w:r>
    </w:p>
    <w:p w14:paraId="59F32763" w14:textId="162E772A" w:rsidR="002B493A" w:rsidRPr="002B493A" w:rsidRDefault="00CD3678" w:rsidP="002B493A">
      <w:pPr>
        <w:pStyle w:val="ListParagraph"/>
        <w:numPr>
          <w:ilvl w:val="0"/>
          <w:numId w:val="22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D</w:t>
      </w:r>
      <w:r w:rsidR="002B493A" w:rsidRPr="002B493A">
        <w:rPr>
          <w:rFonts w:eastAsia="Times New Roman"/>
        </w:rPr>
        <w:t xml:space="preserve">eter prospective applicants who are unsuitable for work with children, young people, vulnerable </w:t>
      </w:r>
      <w:r w:rsidRPr="002B493A">
        <w:rPr>
          <w:rFonts w:eastAsia="Times New Roman"/>
        </w:rPr>
        <w:t>adults,</w:t>
      </w:r>
      <w:r w:rsidR="002B493A" w:rsidRPr="002B493A">
        <w:rPr>
          <w:rFonts w:eastAsia="Times New Roman"/>
        </w:rPr>
        <w:t xml:space="preserve"> or the elderly.</w:t>
      </w:r>
    </w:p>
    <w:p w14:paraId="603AE392" w14:textId="3C36D056" w:rsidR="002B493A" w:rsidRPr="002B493A" w:rsidRDefault="00CD3678" w:rsidP="002B493A">
      <w:pPr>
        <w:pStyle w:val="ListParagraph"/>
        <w:numPr>
          <w:ilvl w:val="0"/>
          <w:numId w:val="22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I</w:t>
      </w:r>
      <w:r w:rsidR="002B493A" w:rsidRPr="002B493A">
        <w:rPr>
          <w:rFonts w:eastAsia="Times New Roman"/>
        </w:rPr>
        <w:t xml:space="preserve">dentify and reject applicants who are unsuitable for work with children, young people, vulnerable </w:t>
      </w:r>
      <w:r w:rsidRPr="002B493A">
        <w:rPr>
          <w:rFonts w:eastAsia="Times New Roman"/>
        </w:rPr>
        <w:t>adults,</w:t>
      </w:r>
      <w:r w:rsidR="002B493A" w:rsidRPr="002B493A">
        <w:rPr>
          <w:rFonts w:eastAsia="Times New Roman"/>
        </w:rPr>
        <w:t xml:space="preserve"> or the elderly.</w:t>
      </w:r>
    </w:p>
    <w:p w14:paraId="4E393360" w14:textId="77777777" w:rsidR="002B493A" w:rsidRPr="002B493A" w:rsidRDefault="002B493A" w:rsidP="002B493A">
      <w:pPr>
        <w:pStyle w:val="Heading1"/>
      </w:pPr>
      <w:bookmarkStart w:id="3" w:name="_Toc131623938"/>
      <w:r w:rsidRPr="002B493A">
        <w:t>Statutory Requirements</w:t>
      </w:r>
      <w:bookmarkEnd w:id="3"/>
    </w:p>
    <w:p w14:paraId="0374D3D4" w14:textId="77777777" w:rsidR="002B493A" w:rsidRPr="001018F6" w:rsidRDefault="002B493A" w:rsidP="002B493A">
      <w:pPr>
        <w:rPr>
          <w:rFonts w:ascii="-webkit-standard" w:hAnsi="-webkit-standard"/>
        </w:rPr>
      </w:pPr>
      <w:r w:rsidRPr="001018F6">
        <w:t>Where there are some statutory requirements for the appointment of some staff in community and outreach centres, they must always be met, recognising that those requirements will change from time-to-time.</w:t>
      </w:r>
    </w:p>
    <w:p w14:paraId="33EF1959" w14:textId="77777777" w:rsidR="002B493A" w:rsidRPr="002B493A" w:rsidRDefault="002B493A" w:rsidP="002B493A">
      <w:pPr>
        <w:pStyle w:val="Heading1"/>
      </w:pPr>
      <w:bookmarkStart w:id="4" w:name="_Toc131623939"/>
      <w:r w:rsidRPr="002B493A">
        <w:t>Identification of Recruiters</w:t>
      </w:r>
      <w:bookmarkEnd w:id="4"/>
    </w:p>
    <w:p w14:paraId="76AC410C" w14:textId="77777777" w:rsidR="002B493A" w:rsidRPr="001018F6" w:rsidRDefault="002B493A" w:rsidP="002B493A">
      <w:pPr>
        <w:rPr>
          <w:rFonts w:ascii="-webkit-standard" w:hAnsi="-webkit-standard"/>
        </w:rPr>
      </w:pPr>
      <w:r w:rsidRPr="001018F6">
        <w:t>Subject to the availability of training, PYP will move towards a position in which at least one recruiter has successfully received accredited training in safe recruitment procedures.</w:t>
      </w:r>
    </w:p>
    <w:p w14:paraId="494861C5" w14:textId="77777777" w:rsidR="002B493A" w:rsidRPr="001018F6" w:rsidRDefault="002B493A" w:rsidP="002B493A">
      <w:pPr>
        <w:pStyle w:val="Heading1"/>
        <w:rPr>
          <w:rFonts w:ascii="-webkit-standard" w:hAnsi="-webkit-standard"/>
        </w:rPr>
      </w:pPr>
      <w:bookmarkStart w:id="5" w:name="_Toc131623940"/>
      <w:r w:rsidRPr="001018F6">
        <w:t>Inviting Applications</w:t>
      </w:r>
      <w:bookmarkEnd w:id="5"/>
    </w:p>
    <w:p w14:paraId="78DB9882" w14:textId="77777777" w:rsidR="002B493A" w:rsidRPr="001018F6" w:rsidRDefault="002B493A" w:rsidP="000208E7">
      <w:pPr>
        <w:rPr>
          <w:rFonts w:ascii="-webkit-standard" w:hAnsi="-webkit-standard"/>
        </w:rPr>
      </w:pPr>
      <w:r w:rsidRPr="001018F6">
        <w:t>Advertisements for posts – whether in newspapers, journals or on-line – will include the statement:</w:t>
      </w:r>
    </w:p>
    <w:p w14:paraId="1B769A2E" w14:textId="7B162928" w:rsidR="002B493A" w:rsidRPr="001018F6" w:rsidRDefault="002B493A" w:rsidP="000208E7">
      <w:pPr>
        <w:rPr>
          <w:rFonts w:ascii="-webkit-standard" w:hAnsi="-webkit-standard"/>
        </w:rPr>
      </w:pPr>
      <w:r w:rsidRPr="001018F6">
        <w:rPr>
          <w:i/>
          <w:iCs/>
        </w:rPr>
        <w:t xml:space="preserve">PYP is committed to safeguarding children, young people, vulnerable </w:t>
      </w:r>
      <w:r w:rsidR="00CD3678" w:rsidRPr="001018F6">
        <w:rPr>
          <w:i/>
          <w:iCs/>
        </w:rPr>
        <w:t>adults,</w:t>
      </w:r>
      <w:r w:rsidRPr="001018F6">
        <w:rPr>
          <w:i/>
          <w:iCs/>
        </w:rPr>
        <w:t xml:space="preserve"> and the elderly.   All postholders are subject to a satisfactory DSB (Disclosure &amp; Barring Service) check where appropriate.</w:t>
      </w:r>
    </w:p>
    <w:p w14:paraId="3005A05E" w14:textId="0AE59489" w:rsidR="002B493A" w:rsidRPr="001018F6" w:rsidRDefault="002B493A" w:rsidP="000208E7">
      <w:pPr>
        <w:rPr>
          <w:rFonts w:ascii="-webkit-standard" w:hAnsi="-webkit-standard"/>
        </w:rPr>
      </w:pPr>
      <w:r w:rsidRPr="001018F6">
        <w:t>Prospective applicants will, as a minimum, be supplied with or given access to (</w:t>
      </w:r>
      <w:r w:rsidR="00CD3678" w:rsidRPr="001018F6">
        <w:t>e.g.,</w:t>
      </w:r>
      <w:r w:rsidRPr="001018F6">
        <w:t> on PYP's internet web site) the following:</w:t>
      </w:r>
    </w:p>
    <w:p w14:paraId="62E5FED4" w14:textId="1FE5875D" w:rsidR="002B493A" w:rsidRPr="000208E7" w:rsidRDefault="000208E7" w:rsidP="000208E7">
      <w:pPr>
        <w:pStyle w:val="ListParagraph"/>
        <w:numPr>
          <w:ilvl w:val="0"/>
          <w:numId w:val="24"/>
        </w:numPr>
        <w:rPr>
          <w:rFonts w:ascii="-webkit-standard" w:hAnsi="-webkit-standard"/>
        </w:rPr>
      </w:pPr>
      <w:r>
        <w:t>J</w:t>
      </w:r>
      <w:r w:rsidR="002B493A" w:rsidRPr="001018F6">
        <w:t xml:space="preserve">ob description and </w:t>
      </w:r>
      <w:r>
        <w:t>P</w:t>
      </w:r>
      <w:r w:rsidR="002B493A" w:rsidRPr="001018F6">
        <w:t>erson specification</w:t>
      </w:r>
      <w:r>
        <w:t>.</w:t>
      </w:r>
    </w:p>
    <w:p w14:paraId="2C6DEC33" w14:textId="4DEBD494" w:rsidR="002B493A" w:rsidRPr="000208E7" w:rsidRDefault="002B493A" w:rsidP="000208E7">
      <w:pPr>
        <w:pStyle w:val="ListParagraph"/>
        <w:numPr>
          <w:ilvl w:val="0"/>
          <w:numId w:val="24"/>
        </w:numPr>
        <w:rPr>
          <w:rFonts w:ascii="-webkit-standard" w:hAnsi="-webkit-standard"/>
        </w:rPr>
      </w:pPr>
      <w:r w:rsidRPr="001018F6">
        <w:t>PYP’s safeguarding policies</w:t>
      </w:r>
      <w:r w:rsidR="000208E7">
        <w:t>.</w:t>
      </w:r>
    </w:p>
    <w:p w14:paraId="100B2A8F" w14:textId="5C8CF399" w:rsidR="002B493A" w:rsidRPr="000208E7" w:rsidRDefault="002B493A" w:rsidP="000208E7">
      <w:pPr>
        <w:pStyle w:val="ListParagraph"/>
        <w:numPr>
          <w:ilvl w:val="0"/>
          <w:numId w:val="24"/>
        </w:numPr>
        <w:rPr>
          <w:rFonts w:ascii="-webkit-standard" w:hAnsi="-webkit-standard"/>
        </w:rPr>
      </w:pPr>
      <w:r w:rsidRPr="001018F6">
        <w:t>PYP’s safe recruitment policy</w:t>
      </w:r>
      <w:r w:rsidR="000208E7">
        <w:t>.</w:t>
      </w:r>
    </w:p>
    <w:p w14:paraId="176C751C" w14:textId="775ED4D9" w:rsidR="002B493A" w:rsidRPr="000208E7" w:rsidRDefault="002B493A" w:rsidP="000208E7">
      <w:pPr>
        <w:pStyle w:val="ListParagraph"/>
        <w:numPr>
          <w:ilvl w:val="0"/>
          <w:numId w:val="24"/>
        </w:numPr>
        <w:rPr>
          <w:rFonts w:ascii="-webkit-standard" w:hAnsi="-webkit-standard"/>
        </w:rPr>
      </w:pPr>
      <w:r w:rsidRPr="000208E7">
        <w:rPr>
          <w:rFonts w:eastAsia="Times New Roman"/>
        </w:rPr>
        <w:t>T</w:t>
      </w:r>
      <w:r w:rsidRPr="001018F6">
        <w:t>he selection procedure for the post.</w:t>
      </w:r>
    </w:p>
    <w:p w14:paraId="2E22A36B" w14:textId="77777777" w:rsidR="00E373D6" w:rsidRDefault="002B493A" w:rsidP="00E373D6">
      <w:pPr>
        <w:pStyle w:val="ListParagraph"/>
        <w:numPr>
          <w:ilvl w:val="0"/>
          <w:numId w:val="24"/>
        </w:numPr>
      </w:pPr>
      <w:r w:rsidRPr="001018F6">
        <w:t>All applications must be in writing (either on paper or by e-mail).</w:t>
      </w:r>
      <w:r w:rsidR="000208E7">
        <w:t xml:space="preserve"> </w:t>
      </w:r>
    </w:p>
    <w:p w14:paraId="5438E0C5" w14:textId="5342361C" w:rsidR="002B493A" w:rsidRPr="000208E7" w:rsidRDefault="002B493A" w:rsidP="00E373D6">
      <w:pPr>
        <w:pStyle w:val="Heading1"/>
        <w:rPr>
          <w:rFonts w:ascii="-webkit-standard" w:hAnsi="-webkit-standard" w:cs="Calibri"/>
          <w:sz w:val="24"/>
          <w:szCs w:val="22"/>
        </w:rPr>
      </w:pPr>
      <w:bookmarkStart w:id="6" w:name="_Toc131623941"/>
      <w:r w:rsidRPr="002B493A">
        <w:lastRenderedPageBreak/>
        <w:t>Short-listing and References</w:t>
      </w:r>
      <w:bookmarkEnd w:id="6"/>
    </w:p>
    <w:p w14:paraId="2513BAD6" w14:textId="77777777" w:rsidR="002B493A" w:rsidRPr="000208E7" w:rsidRDefault="002B493A" w:rsidP="000208E7">
      <w:pPr>
        <w:pStyle w:val="ListParagraph"/>
        <w:numPr>
          <w:ilvl w:val="0"/>
          <w:numId w:val="23"/>
        </w:numPr>
        <w:rPr>
          <w:rFonts w:ascii="-webkit-standard" w:hAnsi="-webkit-standard"/>
        </w:rPr>
      </w:pPr>
      <w:r w:rsidRPr="001018F6">
        <w:t>Short-listing of candidates will be against the person specification for the post.</w:t>
      </w:r>
    </w:p>
    <w:p w14:paraId="00F37259" w14:textId="77777777" w:rsidR="002B493A" w:rsidRPr="000208E7" w:rsidRDefault="002B493A" w:rsidP="000208E7">
      <w:pPr>
        <w:pStyle w:val="ListParagraph"/>
        <w:numPr>
          <w:ilvl w:val="0"/>
          <w:numId w:val="23"/>
        </w:numPr>
        <w:rPr>
          <w:rFonts w:ascii="-webkit-standard" w:hAnsi="-webkit-standard"/>
        </w:rPr>
      </w:pPr>
      <w:r w:rsidRPr="001018F6">
        <w:t>Where possible, references will be taken up before the selection stage, so that any discrepancies can be probed during the selection stage.</w:t>
      </w:r>
    </w:p>
    <w:p w14:paraId="16766234" w14:textId="77777777" w:rsidR="002B493A" w:rsidRPr="000208E7" w:rsidRDefault="002B493A" w:rsidP="000208E7">
      <w:pPr>
        <w:pStyle w:val="ListParagraph"/>
        <w:numPr>
          <w:ilvl w:val="0"/>
          <w:numId w:val="23"/>
        </w:numPr>
        <w:rPr>
          <w:rFonts w:ascii="-webkit-standard" w:hAnsi="-webkit-standard"/>
        </w:rPr>
      </w:pPr>
      <w:r w:rsidRPr="001018F6">
        <w:t>References will be sought directly from the referee.</w:t>
      </w:r>
      <w:r w:rsidRPr="001018F6">
        <w:br/>
        <w:t>References or testimonials provided by the candidate will never be accepted.</w:t>
      </w:r>
    </w:p>
    <w:p w14:paraId="56A21C43" w14:textId="77777777" w:rsidR="002B493A" w:rsidRPr="000208E7" w:rsidRDefault="002B493A" w:rsidP="000208E7">
      <w:pPr>
        <w:pStyle w:val="ListParagraph"/>
        <w:numPr>
          <w:ilvl w:val="0"/>
          <w:numId w:val="23"/>
        </w:numPr>
        <w:rPr>
          <w:rFonts w:ascii="-webkit-standard" w:hAnsi="-webkit-standard"/>
        </w:rPr>
      </w:pPr>
      <w:r w:rsidRPr="001018F6">
        <w:t>Where necessary, referees will be contacted by telephone or e-mail in order to clarify any anomalies or discrepancies.   A detailed written note will be kept of such exchanges.</w:t>
      </w:r>
    </w:p>
    <w:p w14:paraId="24232499" w14:textId="77777777" w:rsidR="002B493A" w:rsidRPr="000208E7" w:rsidRDefault="002B493A" w:rsidP="000208E7">
      <w:pPr>
        <w:pStyle w:val="ListParagraph"/>
        <w:numPr>
          <w:ilvl w:val="0"/>
          <w:numId w:val="23"/>
        </w:numPr>
        <w:rPr>
          <w:rFonts w:ascii="-webkit-standard" w:hAnsi="-webkit-standard"/>
        </w:rPr>
      </w:pPr>
      <w:r w:rsidRPr="001018F6">
        <w:t>Where necessary, previous employers who have not been named as referees will be contacted in order to clarify any anomalies or discrepancies.   A detailed written note will be kept of such exchanges.</w:t>
      </w:r>
    </w:p>
    <w:p w14:paraId="733FD31A" w14:textId="77777777" w:rsidR="002B493A" w:rsidRPr="000208E7" w:rsidRDefault="002B493A" w:rsidP="000208E7">
      <w:pPr>
        <w:pStyle w:val="ListParagraph"/>
        <w:numPr>
          <w:ilvl w:val="0"/>
          <w:numId w:val="23"/>
        </w:numPr>
        <w:rPr>
          <w:rFonts w:ascii="-webkit-standard" w:hAnsi="-webkit-standard"/>
        </w:rPr>
      </w:pPr>
      <w:r w:rsidRPr="001018F6">
        <w:t>Referees will always be asked specific questions about:</w:t>
      </w:r>
    </w:p>
    <w:p w14:paraId="5AC654AD" w14:textId="1272EBCC" w:rsidR="000208E7" w:rsidRPr="000208E7" w:rsidRDefault="000208E7" w:rsidP="000D390F">
      <w:pPr>
        <w:pStyle w:val="ListParagraph"/>
        <w:numPr>
          <w:ilvl w:val="1"/>
          <w:numId w:val="23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Th</w:t>
      </w:r>
      <w:r w:rsidR="002B493A" w:rsidRPr="000208E7">
        <w:rPr>
          <w:rFonts w:eastAsia="Times New Roman"/>
        </w:rPr>
        <w:t xml:space="preserve">e candidate’s suitability for working with children, young people, vulnerable </w:t>
      </w:r>
      <w:proofErr w:type="gramStart"/>
      <w:r w:rsidR="002B493A" w:rsidRPr="000208E7">
        <w:rPr>
          <w:rFonts w:eastAsia="Times New Roman"/>
        </w:rPr>
        <w:t>adults</w:t>
      </w:r>
      <w:proofErr w:type="gramEnd"/>
      <w:r w:rsidR="002B493A" w:rsidRPr="000208E7">
        <w:rPr>
          <w:rFonts w:eastAsia="Times New Roman"/>
        </w:rPr>
        <w:t xml:space="preserve"> or the elderly</w:t>
      </w:r>
      <w:r w:rsidR="000D390F">
        <w:rPr>
          <w:rFonts w:eastAsia="Times New Roman"/>
        </w:rPr>
        <w:t>.</w:t>
      </w:r>
    </w:p>
    <w:p w14:paraId="7902A6E1" w14:textId="5E6FE1B6" w:rsidR="002B493A" w:rsidRPr="000208E7" w:rsidRDefault="000208E7" w:rsidP="000D390F">
      <w:pPr>
        <w:pStyle w:val="ListParagraph"/>
        <w:numPr>
          <w:ilvl w:val="1"/>
          <w:numId w:val="23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A</w:t>
      </w:r>
      <w:r w:rsidR="002B493A" w:rsidRPr="000208E7">
        <w:rPr>
          <w:rFonts w:eastAsia="Times New Roman"/>
        </w:rPr>
        <w:t xml:space="preserve">ny disciplinary warnings, including time-expired warnings, that relate to the safeguarding of children, young people, vulnerable </w:t>
      </w:r>
      <w:r w:rsidR="000D390F" w:rsidRPr="000208E7">
        <w:rPr>
          <w:rFonts w:eastAsia="Times New Roman"/>
        </w:rPr>
        <w:t>adults,</w:t>
      </w:r>
      <w:r w:rsidR="002B493A" w:rsidRPr="000208E7">
        <w:rPr>
          <w:rFonts w:eastAsia="Times New Roman"/>
        </w:rPr>
        <w:t xml:space="preserve"> or the elderly</w:t>
      </w:r>
      <w:r w:rsidR="000D390F">
        <w:rPr>
          <w:rFonts w:eastAsia="Times New Roman"/>
        </w:rPr>
        <w:t>.</w:t>
      </w:r>
    </w:p>
    <w:p w14:paraId="75C8FE25" w14:textId="1640B0A6" w:rsidR="002B493A" w:rsidRPr="000208E7" w:rsidRDefault="000208E7" w:rsidP="000D390F">
      <w:pPr>
        <w:pStyle w:val="ListParagraph"/>
        <w:numPr>
          <w:ilvl w:val="1"/>
          <w:numId w:val="23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T</w:t>
      </w:r>
      <w:r w:rsidR="002B493A" w:rsidRPr="000208E7">
        <w:rPr>
          <w:rFonts w:eastAsia="Times New Roman"/>
        </w:rPr>
        <w:t>he candidate’s suitability for this post.</w:t>
      </w:r>
    </w:p>
    <w:p w14:paraId="3ACACDC0" w14:textId="77777777" w:rsidR="002B493A" w:rsidRPr="000208E7" w:rsidRDefault="002B493A" w:rsidP="000208E7">
      <w:pPr>
        <w:pStyle w:val="Heading1"/>
      </w:pPr>
      <w:bookmarkStart w:id="7" w:name="_Toc131623942"/>
      <w:r w:rsidRPr="000208E7">
        <w:t>The Selection Process</w:t>
      </w:r>
      <w:bookmarkEnd w:id="7"/>
    </w:p>
    <w:p w14:paraId="1143FF6B" w14:textId="77777777" w:rsidR="002B493A" w:rsidRPr="000208E7" w:rsidRDefault="002B493A" w:rsidP="000208E7">
      <w:pPr>
        <w:pStyle w:val="ListParagraph"/>
        <w:numPr>
          <w:ilvl w:val="0"/>
          <w:numId w:val="25"/>
        </w:numPr>
        <w:rPr>
          <w:rFonts w:ascii="-webkit-standard" w:hAnsi="-webkit-standard"/>
        </w:rPr>
      </w:pPr>
      <w:r w:rsidRPr="001018F6">
        <w:t>Selection techniques will be determined by the nature and duties of the vacant post, but all vacancies will require an interview of short-listed candidates.</w:t>
      </w:r>
    </w:p>
    <w:p w14:paraId="78AA55FA" w14:textId="77777777" w:rsidR="002B493A" w:rsidRPr="000208E7" w:rsidRDefault="002B493A" w:rsidP="000208E7">
      <w:pPr>
        <w:pStyle w:val="ListParagraph"/>
        <w:numPr>
          <w:ilvl w:val="0"/>
          <w:numId w:val="25"/>
        </w:numPr>
        <w:rPr>
          <w:rFonts w:ascii="-webkit-standard" w:hAnsi="-webkit-standard"/>
        </w:rPr>
      </w:pPr>
      <w:r w:rsidRPr="001018F6">
        <w:t>Interviews will always be face-to-face.   Telephone interviews may be used at the short-listing stage but will not be a substitute for a face-to-face interview (which may be via visual electronic link).</w:t>
      </w:r>
    </w:p>
    <w:p w14:paraId="39B15B2C" w14:textId="3B03544B" w:rsidR="002B493A" w:rsidRPr="000208E7" w:rsidRDefault="002B493A" w:rsidP="000208E7">
      <w:pPr>
        <w:pStyle w:val="ListParagraph"/>
        <w:numPr>
          <w:ilvl w:val="0"/>
          <w:numId w:val="25"/>
        </w:numPr>
        <w:rPr>
          <w:rFonts w:ascii="-webkit-standard" w:hAnsi="-webkit-standard"/>
        </w:rPr>
      </w:pPr>
      <w:r w:rsidRPr="001018F6">
        <w:t>Candidates will always be required</w:t>
      </w:r>
      <w:r w:rsidR="000208E7">
        <w:t xml:space="preserve"> to</w:t>
      </w:r>
      <w:r w:rsidRPr="001018F6">
        <w:t>:</w:t>
      </w:r>
    </w:p>
    <w:p w14:paraId="64036A7E" w14:textId="37DBD22B" w:rsidR="002B493A" w:rsidRPr="000208E7" w:rsidRDefault="000208E7" w:rsidP="000208E7">
      <w:pPr>
        <w:pStyle w:val="ListParagraph"/>
        <w:numPr>
          <w:ilvl w:val="1"/>
          <w:numId w:val="25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E</w:t>
      </w:r>
      <w:r w:rsidR="002B493A" w:rsidRPr="000208E7">
        <w:rPr>
          <w:rFonts w:eastAsia="Times New Roman"/>
        </w:rPr>
        <w:t>xplain satisfactorily any gaps in employment</w:t>
      </w:r>
      <w:r>
        <w:rPr>
          <w:rFonts w:eastAsia="Times New Roman"/>
        </w:rPr>
        <w:t>.</w:t>
      </w:r>
    </w:p>
    <w:p w14:paraId="721956DC" w14:textId="0F332810" w:rsidR="002B493A" w:rsidRPr="000208E7" w:rsidRDefault="000208E7" w:rsidP="000208E7">
      <w:pPr>
        <w:pStyle w:val="ListParagraph"/>
        <w:numPr>
          <w:ilvl w:val="1"/>
          <w:numId w:val="25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E</w:t>
      </w:r>
      <w:r w:rsidR="002B493A" w:rsidRPr="000208E7">
        <w:rPr>
          <w:rFonts w:eastAsia="Times New Roman"/>
        </w:rPr>
        <w:t>xplain satisfactorily any anomalies or discrepancies in the information available to recruiters</w:t>
      </w:r>
      <w:r w:rsidR="000D390F">
        <w:rPr>
          <w:rFonts w:eastAsia="Times New Roman"/>
        </w:rPr>
        <w:t>.</w:t>
      </w:r>
    </w:p>
    <w:p w14:paraId="51263620" w14:textId="70699C41" w:rsidR="002B493A" w:rsidRPr="000208E7" w:rsidRDefault="000208E7" w:rsidP="000208E7">
      <w:pPr>
        <w:pStyle w:val="ListParagraph"/>
        <w:numPr>
          <w:ilvl w:val="1"/>
          <w:numId w:val="25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D</w:t>
      </w:r>
      <w:r w:rsidR="002B493A" w:rsidRPr="000208E7">
        <w:rPr>
          <w:rFonts w:eastAsia="Times New Roman"/>
        </w:rPr>
        <w:t>eclare any information that is likely to appear on a DSB (Disclosure &amp; Barring Service) check</w:t>
      </w:r>
      <w:r>
        <w:rPr>
          <w:rFonts w:eastAsia="Times New Roman"/>
        </w:rPr>
        <w:t>.</w:t>
      </w:r>
    </w:p>
    <w:p w14:paraId="41F73B5F" w14:textId="55A38405" w:rsidR="002B493A" w:rsidRPr="000208E7" w:rsidRDefault="000208E7" w:rsidP="000208E7">
      <w:pPr>
        <w:pStyle w:val="ListParagraph"/>
        <w:numPr>
          <w:ilvl w:val="1"/>
          <w:numId w:val="25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lastRenderedPageBreak/>
        <w:t>D</w:t>
      </w:r>
      <w:r w:rsidR="002B493A" w:rsidRPr="000208E7">
        <w:rPr>
          <w:rFonts w:eastAsia="Times New Roman"/>
        </w:rPr>
        <w:t xml:space="preserve">emonstrate their capacity to safeguard and protect the welfare of children, young people, vulnerable </w:t>
      </w:r>
      <w:r w:rsidR="000D390F" w:rsidRPr="000208E7">
        <w:rPr>
          <w:rFonts w:eastAsia="Times New Roman"/>
        </w:rPr>
        <w:t>adults,</w:t>
      </w:r>
      <w:r w:rsidR="002B493A" w:rsidRPr="000208E7">
        <w:rPr>
          <w:rFonts w:eastAsia="Times New Roman"/>
        </w:rPr>
        <w:t xml:space="preserve"> and the elderly where appropriate.</w:t>
      </w:r>
    </w:p>
    <w:p w14:paraId="44AD8BDF" w14:textId="77777777" w:rsidR="002B493A" w:rsidRPr="000208E7" w:rsidRDefault="002B493A" w:rsidP="000208E7">
      <w:pPr>
        <w:pStyle w:val="Heading1"/>
      </w:pPr>
      <w:bookmarkStart w:id="8" w:name="_Toc131623943"/>
      <w:r w:rsidRPr="000208E7">
        <w:t>Employment Checks</w:t>
      </w:r>
      <w:bookmarkEnd w:id="8"/>
    </w:p>
    <w:p w14:paraId="50DBB41D" w14:textId="57412092" w:rsidR="002B493A" w:rsidRPr="001018F6" w:rsidRDefault="002B493A" w:rsidP="000208E7">
      <w:pPr>
        <w:rPr>
          <w:rFonts w:ascii="-webkit-standard" w:hAnsi="-webkit-standard"/>
        </w:rPr>
      </w:pPr>
      <w:r w:rsidRPr="001018F6">
        <w:t>All successful applicants are required</w:t>
      </w:r>
      <w:r w:rsidR="000208E7">
        <w:t xml:space="preserve"> to</w:t>
      </w:r>
      <w:r w:rsidRPr="001018F6">
        <w:t>:</w:t>
      </w:r>
    </w:p>
    <w:p w14:paraId="1799AF07" w14:textId="6424E449" w:rsidR="002B493A" w:rsidRPr="000208E7" w:rsidRDefault="000208E7" w:rsidP="000208E7">
      <w:pPr>
        <w:pStyle w:val="ListParagraph"/>
        <w:numPr>
          <w:ilvl w:val="0"/>
          <w:numId w:val="27"/>
        </w:numPr>
        <w:rPr>
          <w:rFonts w:ascii="-webkit-standard" w:eastAsia="Times New Roman" w:hAnsi="-webkit-standard"/>
        </w:rPr>
      </w:pPr>
      <w:r w:rsidRPr="000208E7">
        <w:rPr>
          <w:rFonts w:eastAsia="Times New Roman"/>
        </w:rPr>
        <w:t>P</w:t>
      </w:r>
      <w:r w:rsidR="002B493A" w:rsidRPr="000208E7">
        <w:rPr>
          <w:rFonts w:eastAsia="Times New Roman"/>
        </w:rPr>
        <w:t>rovide proof of identity</w:t>
      </w:r>
      <w:r w:rsidRPr="000208E7">
        <w:rPr>
          <w:rFonts w:eastAsia="Times New Roman"/>
        </w:rPr>
        <w:t>.</w:t>
      </w:r>
    </w:p>
    <w:p w14:paraId="7DDC67FF" w14:textId="7C0D79C4" w:rsidR="002B493A" w:rsidRPr="000208E7" w:rsidRDefault="000208E7" w:rsidP="000208E7">
      <w:pPr>
        <w:pStyle w:val="ListParagraph"/>
        <w:numPr>
          <w:ilvl w:val="0"/>
          <w:numId w:val="26"/>
        </w:numPr>
        <w:rPr>
          <w:rFonts w:ascii="-webkit-standard" w:eastAsia="Times New Roman" w:hAnsi="-webkit-standard"/>
        </w:rPr>
      </w:pPr>
      <w:r w:rsidRPr="000208E7">
        <w:rPr>
          <w:rFonts w:eastAsia="Times New Roman"/>
        </w:rPr>
        <w:t>C</w:t>
      </w:r>
      <w:r w:rsidR="002B493A" w:rsidRPr="000208E7">
        <w:rPr>
          <w:rFonts w:eastAsia="Times New Roman"/>
        </w:rPr>
        <w:t>omplete a DSB (Disclosure &amp; Barring Service) check and receive satisfactory clearance as appropriate</w:t>
      </w:r>
      <w:r w:rsidRPr="000208E7">
        <w:rPr>
          <w:rFonts w:eastAsia="Times New Roman"/>
        </w:rPr>
        <w:t>.</w:t>
      </w:r>
    </w:p>
    <w:p w14:paraId="0B8E9448" w14:textId="5FC8C120" w:rsidR="002B493A" w:rsidRPr="000208E7" w:rsidRDefault="000208E7" w:rsidP="000208E7">
      <w:pPr>
        <w:pStyle w:val="ListParagraph"/>
        <w:numPr>
          <w:ilvl w:val="0"/>
          <w:numId w:val="26"/>
        </w:numPr>
        <w:rPr>
          <w:rFonts w:ascii="-webkit-standard" w:eastAsia="Times New Roman" w:hAnsi="-webkit-standard"/>
        </w:rPr>
      </w:pPr>
      <w:r w:rsidRPr="000208E7">
        <w:rPr>
          <w:rFonts w:eastAsia="Times New Roman"/>
        </w:rPr>
        <w:t>P</w:t>
      </w:r>
      <w:r w:rsidR="002B493A" w:rsidRPr="000208E7">
        <w:rPr>
          <w:rFonts w:eastAsia="Times New Roman"/>
        </w:rPr>
        <w:t>rovide actual certificates of qualifications</w:t>
      </w:r>
      <w:r w:rsidRPr="000208E7">
        <w:rPr>
          <w:rFonts w:eastAsia="Times New Roman"/>
        </w:rPr>
        <w:t>.</w:t>
      </w:r>
    </w:p>
    <w:p w14:paraId="77DB3E55" w14:textId="7B30293B" w:rsidR="002B493A" w:rsidRPr="000208E7" w:rsidRDefault="000208E7" w:rsidP="000208E7">
      <w:pPr>
        <w:pStyle w:val="ListParagraph"/>
        <w:numPr>
          <w:ilvl w:val="0"/>
          <w:numId w:val="26"/>
        </w:numPr>
        <w:rPr>
          <w:rFonts w:ascii="-webkit-standard" w:eastAsia="Times New Roman" w:hAnsi="-webkit-standard"/>
        </w:rPr>
      </w:pPr>
      <w:r w:rsidRPr="000208E7">
        <w:rPr>
          <w:rFonts w:eastAsia="Times New Roman"/>
        </w:rPr>
        <w:t>C</w:t>
      </w:r>
      <w:r w:rsidR="002B493A" w:rsidRPr="000208E7">
        <w:rPr>
          <w:rFonts w:eastAsia="Times New Roman"/>
        </w:rPr>
        <w:t>omplete a confidential health questionnaire</w:t>
      </w:r>
      <w:r w:rsidRPr="000208E7">
        <w:rPr>
          <w:rFonts w:eastAsia="Times New Roman"/>
        </w:rPr>
        <w:t>.</w:t>
      </w:r>
    </w:p>
    <w:p w14:paraId="30F33B37" w14:textId="0FF95509" w:rsidR="002B493A" w:rsidRPr="000208E7" w:rsidRDefault="000208E7" w:rsidP="000208E7">
      <w:pPr>
        <w:pStyle w:val="ListParagraph"/>
        <w:numPr>
          <w:ilvl w:val="0"/>
          <w:numId w:val="26"/>
        </w:numPr>
        <w:rPr>
          <w:rFonts w:ascii="-webkit-standard" w:eastAsia="Times New Roman" w:hAnsi="-webkit-standard"/>
        </w:rPr>
      </w:pPr>
      <w:r w:rsidRPr="000208E7">
        <w:rPr>
          <w:rFonts w:eastAsia="Times New Roman"/>
        </w:rPr>
        <w:t>P</w:t>
      </w:r>
      <w:r w:rsidR="002B493A" w:rsidRPr="000208E7">
        <w:rPr>
          <w:rFonts w:eastAsia="Times New Roman"/>
        </w:rPr>
        <w:t>rovide proof of eligibility to live and work in the UK.</w:t>
      </w:r>
    </w:p>
    <w:p w14:paraId="7E337C07" w14:textId="77777777" w:rsidR="002B493A" w:rsidRPr="000208E7" w:rsidRDefault="002B493A" w:rsidP="000208E7">
      <w:pPr>
        <w:pStyle w:val="Heading1"/>
      </w:pPr>
      <w:bookmarkStart w:id="9" w:name="_Toc131623944"/>
      <w:r w:rsidRPr="000208E7">
        <w:t>Induction</w:t>
      </w:r>
      <w:bookmarkEnd w:id="9"/>
    </w:p>
    <w:p w14:paraId="182A0A96" w14:textId="77777777" w:rsidR="002B493A" w:rsidRPr="001018F6" w:rsidRDefault="002B493A" w:rsidP="000208E7">
      <w:pPr>
        <w:rPr>
          <w:rFonts w:ascii="-webkit-standard" w:hAnsi="-webkit-standard"/>
        </w:rPr>
      </w:pPr>
      <w:r w:rsidRPr="001018F6">
        <w:t>All staff who are new to PYP will receive induction training that will include PYP’s safeguarding policies and guidance on safe working practices.</w:t>
      </w:r>
    </w:p>
    <w:p w14:paraId="1FE4E1A7" w14:textId="77777777" w:rsidR="002B493A" w:rsidRDefault="002B493A" w:rsidP="000208E7">
      <w:r w:rsidRPr="001018F6">
        <w:t>Regular meetings will be held during the first 3 months of employment between the new employee(s) and the appropriate manager(s).</w:t>
      </w:r>
    </w:p>
    <w:p w14:paraId="7B6ED6E6" w14:textId="77777777" w:rsidR="00E373D6" w:rsidRDefault="00E373D6" w:rsidP="000208E7"/>
    <w:p w14:paraId="6F7AC0C5" w14:textId="77777777" w:rsidR="00E373D6" w:rsidRPr="001018F6" w:rsidRDefault="00E373D6" w:rsidP="000208E7">
      <w:pPr>
        <w:rPr>
          <w:rFonts w:ascii="-webkit-standard" w:hAnsi="-webkit-standard"/>
        </w:rPr>
      </w:pPr>
    </w:p>
    <w:p w14:paraId="4BE0FB4C" w14:textId="123FF6AB" w:rsidR="002B493A" w:rsidRPr="001018F6" w:rsidRDefault="002B493A" w:rsidP="000208E7">
      <w:pPr>
        <w:rPr>
          <w:rFonts w:ascii="-webkit-standard" w:hAnsi="-webkit-standard"/>
        </w:rPr>
      </w:pPr>
      <w:r w:rsidRPr="001018F6">
        <w:rPr>
          <w:rFonts w:ascii="-webkit-standard" w:hAnsi="-webkit-standard"/>
        </w:rPr>
        <w:t>  </w:t>
      </w:r>
    </w:p>
    <w:p w14:paraId="5826D221" w14:textId="15701FFB" w:rsidR="00B3774D" w:rsidRDefault="00B3774D" w:rsidP="008174D6">
      <w:pPr>
        <w:rPr>
          <w:rFonts w:ascii="Mystical Woods Rough Script" w:hAnsi="Mystical Woods Rough Script"/>
        </w:rPr>
      </w:pPr>
      <w:r w:rsidRPr="00814FEC">
        <w:rPr>
          <w:rStyle w:val="Heading2Char"/>
        </w:rPr>
        <w:t>Signed:</w:t>
      </w:r>
      <w:r>
        <w:t xml:space="preserve">   </w:t>
      </w:r>
      <w:r>
        <w:rPr>
          <w:rFonts w:ascii="Mystical Woods Rough Script" w:hAnsi="Mystical Woods Rough Script"/>
        </w:rPr>
        <w:t>Peter J Bibb</w:t>
      </w:r>
    </w:p>
    <w:p w14:paraId="645820C4" w14:textId="77777777" w:rsidR="00B3774D" w:rsidRPr="002364E7" w:rsidRDefault="00B3774D" w:rsidP="00B3774D">
      <w:pPr>
        <w:ind w:firstLine="283"/>
      </w:pPr>
      <w:r>
        <w:t>Chairman Phoenix Youth Provision</w:t>
      </w:r>
    </w:p>
    <w:p w14:paraId="23EDE4CF" w14:textId="77777777" w:rsidR="00B3774D" w:rsidRDefault="00B3774D" w:rsidP="00B3774D">
      <w:pPr>
        <w:pStyle w:val="Heading2"/>
        <w:ind w:left="0" w:firstLine="113"/>
      </w:pPr>
      <w:r>
        <w:t>Date:  6</w:t>
      </w:r>
      <w:r w:rsidRPr="00FE1488">
        <w:rPr>
          <w:vertAlign w:val="superscript"/>
        </w:rPr>
        <w:t>th</w:t>
      </w:r>
      <w:r>
        <w:t xml:space="preserve"> April 2023</w:t>
      </w:r>
    </w:p>
    <w:p w14:paraId="786F985C" w14:textId="77777777" w:rsidR="00B3774D" w:rsidRDefault="00B3774D" w:rsidP="00B3774D">
      <w:pPr>
        <w:pStyle w:val="Heading2"/>
        <w:ind w:left="0" w:firstLine="113"/>
      </w:pPr>
      <w:r>
        <w:t xml:space="preserve">Date of Review:  April 2023    </w:t>
      </w:r>
    </w:p>
    <w:p w14:paraId="7A562EAC" w14:textId="77777777" w:rsidR="002B493A" w:rsidRPr="001018F6" w:rsidRDefault="002B493A" w:rsidP="002B493A">
      <w:pPr>
        <w:spacing w:before="180" w:line="324" w:lineRule="atLeast"/>
        <w:rPr>
          <w:rFonts w:ascii="-webkit-standard" w:hAnsi="-webkit-standard" w:cs="Times New Roman"/>
          <w:color w:val="000000" w:themeColor="text1"/>
          <w:sz w:val="28"/>
          <w:szCs w:val="28"/>
        </w:rPr>
      </w:pPr>
    </w:p>
    <w:p w14:paraId="5749878D" w14:textId="77777777" w:rsidR="002B493A" w:rsidRPr="001018F6" w:rsidRDefault="002B493A" w:rsidP="002B493A">
      <w:pPr>
        <w:spacing w:line="324" w:lineRule="atLeast"/>
        <w:rPr>
          <w:rFonts w:ascii="-webkit-standard" w:hAnsi="-webkit-standard" w:cs="Times New Roman"/>
          <w:color w:val="000000" w:themeColor="text1"/>
          <w:sz w:val="28"/>
          <w:szCs w:val="28"/>
        </w:rPr>
      </w:pPr>
      <w:r w:rsidRPr="001018F6">
        <w:rPr>
          <w:rFonts w:ascii="-webkit-standard" w:hAnsi="-webkit-standard" w:cs="Times New Roman"/>
          <w:color w:val="000000" w:themeColor="text1"/>
          <w:sz w:val="28"/>
          <w:szCs w:val="28"/>
        </w:rPr>
        <w:t> </w:t>
      </w:r>
    </w:p>
    <w:p w14:paraId="3AE20ADC" w14:textId="77777777" w:rsidR="002B493A" w:rsidRDefault="002B493A" w:rsidP="002B493A"/>
    <w:p w14:paraId="7C86332A" w14:textId="77777777" w:rsidR="00846776" w:rsidRPr="00846776" w:rsidRDefault="00846776" w:rsidP="00846776"/>
    <w:sectPr w:rsidR="00846776" w:rsidRPr="00846776" w:rsidSect="000F1DDF">
      <w:headerReference w:type="default" r:id="rId12"/>
      <w:pgSz w:w="11900" w:h="16840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C094A" w14:textId="77777777" w:rsidR="004A5082" w:rsidRDefault="004A5082" w:rsidP="0082558B">
      <w:pPr>
        <w:spacing w:line="240" w:lineRule="auto"/>
      </w:pPr>
      <w:r>
        <w:separator/>
      </w:r>
    </w:p>
  </w:endnote>
  <w:endnote w:type="continuationSeparator" w:id="0">
    <w:p w14:paraId="29698EC8" w14:textId="77777777" w:rsidR="004A5082" w:rsidRDefault="004A5082" w:rsidP="008255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-webkit-standard">
    <w:altName w:val="Cambria"/>
    <w:charset w:val="00"/>
    <w:family w:val="roman"/>
    <w:pitch w:val="default"/>
  </w:font>
  <w:font w:name="Mystical Woods Rough Script">
    <w:altName w:val="Mystical Woods Rough Script"/>
    <w:charset w:val="00"/>
    <w:family w:val="auto"/>
    <w:pitch w:val="variable"/>
    <w:sig w:usb0="2000000F" w:usb1="1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00194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03B3E33" w14:textId="5C2F1774" w:rsidR="00745E6E" w:rsidRDefault="00745E6E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of </w:t>
            </w:r>
            <w:r w:rsidR="00E373D6">
              <w:rPr>
                <w:b/>
                <w:bCs/>
                <w:szCs w:val="24"/>
              </w:rPr>
              <w:fldChar w:fldCharType="begin"/>
            </w:r>
            <w:r w:rsidR="00E373D6">
              <w:rPr>
                <w:b/>
                <w:bCs/>
                <w:szCs w:val="24"/>
              </w:rPr>
              <w:instrText xml:space="preserve"> NUMPAGES  </w:instrText>
            </w:r>
            <w:r w:rsidR="00E373D6">
              <w:rPr>
                <w:b/>
                <w:bCs/>
                <w:szCs w:val="24"/>
              </w:rPr>
              <w:fldChar w:fldCharType="separate"/>
            </w:r>
            <w:r w:rsidR="00E373D6">
              <w:rPr>
                <w:b/>
                <w:bCs/>
                <w:noProof/>
                <w:szCs w:val="24"/>
              </w:rPr>
              <w:t>4</w:t>
            </w:r>
            <w:r w:rsidR="00E373D6"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7BCDD42F" w14:textId="77777777" w:rsidR="0082558B" w:rsidRDefault="008255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925EB" w14:textId="77777777" w:rsidR="004A5082" w:rsidRDefault="004A5082" w:rsidP="0082558B">
      <w:pPr>
        <w:spacing w:line="240" w:lineRule="auto"/>
      </w:pPr>
      <w:r>
        <w:separator/>
      </w:r>
    </w:p>
  </w:footnote>
  <w:footnote w:type="continuationSeparator" w:id="0">
    <w:p w14:paraId="49C5819C" w14:textId="77777777" w:rsidR="004A5082" w:rsidRDefault="004A5082" w:rsidP="0082558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AAAD8" w14:textId="77777777" w:rsidR="00A81DA3" w:rsidRPr="005F731B" w:rsidRDefault="0034279A">
    <w:pPr>
      <w:pStyle w:val="Header"/>
      <w:rPr>
        <w:rStyle w:val="SubtleEmphasis"/>
        <w:lang w:val="en-US"/>
      </w:rPr>
    </w:pPr>
    <w:r>
      <w:rPr>
        <w:rStyle w:val="SubtleEmphasis"/>
      </w:rPr>
      <w:t>Behaviour Policy</w:t>
    </w:r>
    <w:r w:rsidRPr="0034279A">
      <w:rPr>
        <w:rStyle w:val="SubtleEmphasis"/>
      </w:rPr>
      <w:ptab w:relativeTo="margin" w:alignment="center" w:leader="none"/>
    </w:r>
    <w:r>
      <w:rPr>
        <w:rStyle w:val="SubtleEmphasis"/>
      </w:rPr>
      <w:t>Phoenix Youth Provision</w:t>
    </w:r>
    <w:r w:rsidRPr="0034279A">
      <w:rPr>
        <w:rStyle w:val="SubtleEmphasis"/>
      </w:rPr>
      <w:ptab w:relativeTo="margin" w:alignment="right" w:leader="none"/>
    </w:r>
    <w:r w:rsidR="00B72F37">
      <w:rPr>
        <w:rStyle w:val="SubtleEmphasis"/>
      </w:rPr>
      <w:t>Revised 2023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57772" w14:textId="74DF128A" w:rsidR="00856317" w:rsidRDefault="002B493A" w:rsidP="002B493A">
    <w:pPr>
      <w:spacing w:before="270" w:line="324" w:lineRule="atLeast"/>
      <w:rPr>
        <w:rStyle w:val="SubtleEmphasis"/>
      </w:rPr>
    </w:pPr>
    <w:r w:rsidRPr="002B493A">
      <w:rPr>
        <w:rStyle w:val="SubtleEmphasis"/>
      </w:rPr>
      <w:t>Safer Recruitment Policy</w:t>
    </w:r>
    <w:r>
      <w:rPr>
        <w:rStyle w:val="SubtleEmphasis"/>
      </w:rPr>
      <w:t xml:space="preserve">                                </w:t>
    </w:r>
    <w:r w:rsidR="00856317" w:rsidRPr="002B493A">
      <w:rPr>
        <w:rStyle w:val="SubtleEmphasis"/>
      </w:rPr>
      <w:t>Phoenix</w:t>
    </w:r>
    <w:r w:rsidR="00856317">
      <w:rPr>
        <w:rStyle w:val="SubtleEmphasis"/>
      </w:rPr>
      <w:t xml:space="preserve"> Youth Provision</w:t>
    </w:r>
    <w:r w:rsidR="00856317" w:rsidRPr="0034279A">
      <w:rPr>
        <w:rStyle w:val="SubtleEmphasis"/>
      </w:rPr>
      <w:ptab w:relativeTo="margin" w:alignment="right" w:leader="none"/>
    </w:r>
    <w:r w:rsidR="0052331A">
      <w:rPr>
        <w:rStyle w:val="SubtleEmphasis"/>
      </w:rPr>
      <w:t>Revised 2023</w:t>
    </w:r>
  </w:p>
  <w:p w14:paraId="56DB5586" w14:textId="77777777" w:rsidR="002B493A" w:rsidRPr="002B493A" w:rsidRDefault="002B493A" w:rsidP="002B493A">
    <w:pPr>
      <w:spacing w:before="270" w:line="324" w:lineRule="atLeast"/>
      <w:rPr>
        <w:rStyle w:val="SubtleEmphasis"/>
        <w:rFonts w:ascii="-webkit-standard" w:hAnsi="-webkit-standard" w:cs="Times New Roman"/>
        <w:i w:val="0"/>
        <w:iCs w:val="0"/>
        <w:color w:val="000000"/>
        <w:sz w:val="27"/>
        <w:szCs w:val="27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24640"/>
    <w:multiLevelType w:val="hybridMultilevel"/>
    <w:tmpl w:val="987AF80E"/>
    <w:lvl w:ilvl="0" w:tplc="B5224A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3A1C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3AAD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22A1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BA60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DC4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301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3A0B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10A8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C833FD8"/>
    <w:multiLevelType w:val="hybridMultilevel"/>
    <w:tmpl w:val="160AFB34"/>
    <w:lvl w:ilvl="0" w:tplc="C05ACF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CC5F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CE86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C08B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1075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24C8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F82D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B440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5C67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6AD109C"/>
    <w:multiLevelType w:val="hybridMultilevel"/>
    <w:tmpl w:val="D69252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911AA7"/>
    <w:multiLevelType w:val="hybridMultilevel"/>
    <w:tmpl w:val="411AF922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1D1B9B"/>
    <w:multiLevelType w:val="hybridMultilevel"/>
    <w:tmpl w:val="755269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A0DEB"/>
    <w:multiLevelType w:val="hybridMultilevel"/>
    <w:tmpl w:val="63CABC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D0442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0951B1"/>
    <w:multiLevelType w:val="hybridMultilevel"/>
    <w:tmpl w:val="5394E6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A21907"/>
    <w:multiLevelType w:val="hybridMultilevel"/>
    <w:tmpl w:val="C5A00C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566B2"/>
    <w:multiLevelType w:val="hybridMultilevel"/>
    <w:tmpl w:val="33B4DBB0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7D3595"/>
    <w:multiLevelType w:val="hybridMultilevel"/>
    <w:tmpl w:val="A74A41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6C1D79"/>
    <w:multiLevelType w:val="hybridMultilevel"/>
    <w:tmpl w:val="FB22EF54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2" w15:restartNumberingAfterBreak="0">
    <w:nsid w:val="3A6C0D63"/>
    <w:multiLevelType w:val="hybridMultilevel"/>
    <w:tmpl w:val="6400B978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3" w15:restartNumberingAfterBreak="0">
    <w:nsid w:val="3BC37622"/>
    <w:multiLevelType w:val="hybridMultilevel"/>
    <w:tmpl w:val="81646F96"/>
    <w:lvl w:ilvl="0" w:tplc="6938FB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667D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6294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1AF5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3ED7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0093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8CEF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B6FF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DE1A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410D4408"/>
    <w:multiLevelType w:val="hybridMultilevel"/>
    <w:tmpl w:val="7098FA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C64152"/>
    <w:multiLevelType w:val="hybridMultilevel"/>
    <w:tmpl w:val="49523BDC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6" w15:restartNumberingAfterBreak="0">
    <w:nsid w:val="45E937FF"/>
    <w:multiLevelType w:val="hybridMultilevel"/>
    <w:tmpl w:val="7AA0E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662598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192964"/>
    <w:multiLevelType w:val="hybridMultilevel"/>
    <w:tmpl w:val="1DEA1E16"/>
    <w:lvl w:ilvl="0" w:tplc="86C6F0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C649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3620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8A6A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1ADD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4E81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D242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321D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A60B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CF33884"/>
    <w:multiLevelType w:val="hybridMultilevel"/>
    <w:tmpl w:val="998070FC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F11713"/>
    <w:multiLevelType w:val="hybridMultilevel"/>
    <w:tmpl w:val="F4BA0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A63F33"/>
    <w:multiLevelType w:val="hybridMultilevel"/>
    <w:tmpl w:val="54B4E66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891475"/>
    <w:multiLevelType w:val="hybridMultilevel"/>
    <w:tmpl w:val="CDD03186"/>
    <w:lvl w:ilvl="0" w:tplc="6D4EBAD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F34A7B"/>
    <w:multiLevelType w:val="hybridMultilevel"/>
    <w:tmpl w:val="4DE00F12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23" w15:restartNumberingAfterBreak="0">
    <w:nsid w:val="75824590"/>
    <w:multiLevelType w:val="hybridMultilevel"/>
    <w:tmpl w:val="D3E0EEE6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24" w15:restartNumberingAfterBreak="0">
    <w:nsid w:val="768355F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8633A47"/>
    <w:multiLevelType w:val="hybridMultilevel"/>
    <w:tmpl w:val="E452CDA6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266815"/>
    <w:multiLevelType w:val="hybridMultilevel"/>
    <w:tmpl w:val="4190BED8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2995507">
    <w:abstractNumId w:val="1"/>
  </w:num>
  <w:num w:numId="2" w16cid:durableId="562788063">
    <w:abstractNumId w:val="0"/>
  </w:num>
  <w:num w:numId="3" w16cid:durableId="513812517">
    <w:abstractNumId w:val="17"/>
  </w:num>
  <w:num w:numId="4" w16cid:durableId="1483623207">
    <w:abstractNumId w:val="13"/>
  </w:num>
  <w:num w:numId="5" w16cid:durableId="2095783745">
    <w:abstractNumId w:val="16"/>
  </w:num>
  <w:num w:numId="6" w16cid:durableId="1221862389">
    <w:abstractNumId w:val="10"/>
  </w:num>
  <w:num w:numId="7" w16cid:durableId="1712923785">
    <w:abstractNumId w:val="24"/>
  </w:num>
  <w:num w:numId="8" w16cid:durableId="1497501051">
    <w:abstractNumId w:val="6"/>
  </w:num>
  <w:num w:numId="9" w16cid:durableId="1152912158">
    <w:abstractNumId w:val="8"/>
  </w:num>
  <w:num w:numId="10" w16cid:durableId="1576862983">
    <w:abstractNumId w:val="5"/>
  </w:num>
  <w:num w:numId="11" w16cid:durableId="797063198">
    <w:abstractNumId w:val="2"/>
  </w:num>
  <w:num w:numId="12" w16cid:durableId="1667124893">
    <w:abstractNumId w:val="20"/>
  </w:num>
  <w:num w:numId="13" w16cid:durableId="237062963">
    <w:abstractNumId w:val="7"/>
  </w:num>
  <w:num w:numId="14" w16cid:durableId="322975624">
    <w:abstractNumId w:val="4"/>
  </w:num>
  <w:num w:numId="15" w16cid:durableId="1902666111">
    <w:abstractNumId w:val="26"/>
  </w:num>
  <w:num w:numId="16" w16cid:durableId="1460952084">
    <w:abstractNumId w:val="9"/>
  </w:num>
  <w:num w:numId="17" w16cid:durableId="1180700638">
    <w:abstractNumId w:val="25"/>
  </w:num>
  <w:num w:numId="18" w16cid:durableId="1052265909">
    <w:abstractNumId w:val="18"/>
  </w:num>
  <w:num w:numId="19" w16cid:durableId="1862939785">
    <w:abstractNumId w:val="3"/>
  </w:num>
  <w:num w:numId="20" w16cid:durableId="873463992">
    <w:abstractNumId w:val="19"/>
  </w:num>
  <w:num w:numId="21" w16cid:durableId="940078">
    <w:abstractNumId w:val="21"/>
  </w:num>
  <w:num w:numId="22" w16cid:durableId="2030062858">
    <w:abstractNumId w:val="12"/>
  </w:num>
  <w:num w:numId="23" w16cid:durableId="1902668101">
    <w:abstractNumId w:val="14"/>
  </w:num>
  <w:num w:numId="24" w16cid:durableId="1325934368">
    <w:abstractNumId w:val="11"/>
  </w:num>
  <w:num w:numId="25" w16cid:durableId="25906840">
    <w:abstractNumId w:val="22"/>
  </w:num>
  <w:num w:numId="26" w16cid:durableId="1705712160">
    <w:abstractNumId w:val="23"/>
  </w:num>
  <w:num w:numId="27" w16cid:durableId="7605682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93A"/>
    <w:rsid w:val="000200AA"/>
    <w:rsid w:val="000208E7"/>
    <w:rsid w:val="00020EEC"/>
    <w:rsid w:val="00032F7B"/>
    <w:rsid w:val="00051472"/>
    <w:rsid w:val="00071EC9"/>
    <w:rsid w:val="00080407"/>
    <w:rsid w:val="00091D8F"/>
    <w:rsid w:val="000A64BA"/>
    <w:rsid w:val="000B25D4"/>
    <w:rsid w:val="000B34CB"/>
    <w:rsid w:val="000C50BB"/>
    <w:rsid w:val="000D390F"/>
    <w:rsid w:val="000D5064"/>
    <w:rsid w:val="000E0898"/>
    <w:rsid w:val="000E4DAE"/>
    <w:rsid w:val="00143FDC"/>
    <w:rsid w:val="001527E4"/>
    <w:rsid w:val="0017217F"/>
    <w:rsid w:val="0017247A"/>
    <w:rsid w:val="0017682C"/>
    <w:rsid w:val="0019301D"/>
    <w:rsid w:val="001B0B44"/>
    <w:rsid w:val="001D5FD8"/>
    <w:rsid w:val="001D62D9"/>
    <w:rsid w:val="001F139F"/>
    <w:rsid w:val="00204274"/>
    <w:rsid w:val="00204283"/>
    <w:rsid w:val="00220013"/>
    <w:rsid w:val="002207B3"/>
    <w:rsid w:val="0022341E"/>
    <w:rsid w:val="00226DF9"/>
    <w:rsid w:val="002309DF"/>
    <w:rsid w:val="00230EDF"/>
    <w:rsid w:val="00240BFC"/>
    <w:rsid w:val="00253290"/>
    <w:rsid w:val="00256211"/>
    <w:rsid w:val="0026250C"/>
    <w:rsid w:val="00272B94"/>
    <w:rsid w:val="00275739"/>
    <w:rsid w:val="00275D50"/>
    <w:rsid w:val="002814A3"/>
    <w:rsid w:val="002A5059"/>
    <w:rsid w:val="002B402F"/>
    <w:rsid w:val="002B493A"/>
    <w:rsid w:val="002D3644"/>
    <w:rsid w:val="002D5A0F"/>
    <w:rsid w:val="002E205B"/>
    <w:rsid w:val="0030264B"/>
    <w:rsid w:val="0030691A"/>
    <w:rsid w:val="0034279A"/>
    <w:rsid w:val="00352544"/>
    <w:rsid w:val="00360E49"/>
    <w:rsid w:val="00383A47"/>
    <w:rsid w:val="00395B92"/>
    <w:rsid w:val="003A09A0"/>
    <w:rsid w:val="003A514D"/>
    <w:rsid w:val="003C61CD"/>
    <w:rsid w:val="003D798B"/>
    <w:rsid w:val="003F26B0"/>
    <w:rsid w:val="003F2E8A"/>
    <w:rsid w:val="00433287"/>
    <w:rsid w:val="00433EE2"/>
    <w:rsid w:val="0043529D"/>
    <w:rsid w:val="00445D8F"/>
    <w:rsid w:val="00445FC1"/>
    <w:rsid w:val="00447F0E"/>
    <w:rsid w:val="00460353"/>
    <w:rsid w:val="00462BA0"/>
    <w:rsid w:val="00467267"/>
    <w:rsid w:val="00480EF5"/>
    <w:rsid w:val="0049379E"/>
    <w:rsid w:val="004A03B3"/>
    <w:rsid w:val="004A5082"/>
    <w:rsid w:val="004A6FF0"/>
    <w:rsid w:val="004B3159"/>
    <w:rsid w:val="004B55C7"/>
    <w:rsid w:val="004C774A"/>
    <w:rsid w:val="00522C73"/>
    <w:rsid w:val="0052331A"/>
    <w:rsid w:val="00523E8C"/>
    <w:rsid w:val="00540C0C"/>
    <w:rsid w:val="005569B2"/>
    <w:rsid w:val="005627CB"/>
    <w:rsid w:val="00575287"/>
    <w:rsid w:val="005A2D26"/>
    <w:rsid w:val="005B581E"/>
    <w:rsid w:val="005D082F"/>
    <w:rsid w:val="005E026D"/>
    <w:rsid w:val="005E0B8F"/>
    <w:rsid w:val="005F731B"/>
    <w:rsid w:val="00601A7C"/>
    <w:rsid w:val="006148B9"/>
    <w:rsid w:val="006175ED"/>
    <w:rsid w:val="00626FA9"/>
    <w:rsid w:val="006324A6"/>
    <w:rsid w:val="00671503"/>
    <w:rsid w:val="006B1683"/>
    <w:rsid w:val="006B7D08"/>
    <w:rsid w:val="006E4F30"/>
    <w:rsid w:val="006F0285"/>
    <w:rsid w:val="006F2E37"/>
    <w:rsid w:val="006F67EF"/>
    <w:rsid w:val="00714979"/>
    <w:rsid w:val="0071626E"/>
    <w:rsid w:val="007224AB"/>
    <w:rsid w:val="00725421"/>
    <w:rsid w:val="00745E6E"/>
    <w:rsid w:val="00764AB4"/>
    <w:rsid w:val="00794986"/>
    <w:rsid w:val="007A2AF6"/>
    <w:rsid w:val="007A2CD4"/>
    <w:rsid w:val="007A2EFB"/>
    <w:rsid w:val="007B0F1C"/>
    <w:rsid w:val="007B79D8"/>
    <w:rsid w:val="007D060D"/>
    <w:rsid w:val="007D5E0D"/>
    <w:rsid w:val="007F03BC"/>
    <w:rsid w:val="00804D86"/>
    <w:rsid w:val="008051A7"/>
    <w:rsid w:val="008102F0"/>
    <w:rsid w:val="00813D84"/>
    <w:rsid w:val="008174D6"/>
    <w:rsid w:val="008212E4"/>
    <w:rsid w:val="0082558B"/>
    <w:rsid w:val="00830A62"/>
    <w:rsid w:val="00846776"/>
    <w:rsid w:val="00856317"/>
    <w:rsid w:val="00872757"/>
    <w:rsid w:val="008865E5"/>
    <w:rsid w:val="008A7F3D"/>
    <w:rsid w:val="008C2180"/>
    <w:rsid w:val="008D171A"/>
    <w:rsid w:val="00900B50"/>
    <w:rsid w:val="00911EF7"/>
    <w:rsid w:val="00941DA9"/>
    <w:rsid w:val="0098275D"/>
    <w:rsid w:val="009850DC"/>
    <w:rsid w:val="00994190"/>
    <w:rsid w:val="009B207E"/>
    <w:rsid w:val="009B293C"/>
    <w:rsid w:val="009B69A7"/>
    <w:rsid w:val="009E2381"/>
    <w:rsid w:val="009F5DA7"/>
    <w:rsid w:val="00A021C2"/>
    <w:rsid w:val="00A04FD5"/>
    <w:rsid w:val="00A13CE2"/>
    <w:rsid w:val="00A22C89"/>
    <w:rsid w:val="00A43913"/>
    <w:rsid w:val="00A55E49"/>
    <w:rsid w:val="00A73E08"/>
    <w:rsid w:val="00A77F4F"/>
    <w:rsid w:val="00A81DA3"/>
    <w:rsid w:val="00AA1E76"/>
    <w:rsid w:val="00AA7E92"/>
    <w:rsid w:val="00AC0AF2"/>
    <w:rsid w:val="00AE0F22"/>
    <w:rsid w:val="00AE50B9"/>
    <w:rsid w:val="00B074D3"/>
    <w:rsid w:val="00B1736D"/>
    <w:rsid w:val="00B20145"/>
    <w:rsid w:val="00B22398"/>
    <w:rsid w:val="00B3774D"/>
    <w:rsid w:val="00B42E5C"/>
    <w:rsid w:val="00B57209"/>
    <w:rsid w:val="00B57218"/>
    <w:rsid w:val="00B6754F"/>
    <w:rsid w:val="00B72F37"/>
    <w:rsid w:val="00B9751C"/>
    <w:rsid w:val="00BB7195"/>
    <w:rsid w:val="00BF15B1"/>
    <w:rsid w:val="00C01035"/>
    <w:rsid w:val="00C06D69"/>
    <w:rsid w:val="00C07AF4"/>
    <w:rsid w:val="00C115B8"/>
    <w:rsid w:val="00C2791B"/>
    <w:rsid w:val="00C45C0C"/>
    <w:rsid w:val="00C46E27"/>
    <w:rsid w:val="00C677D0"/>
    <w:rsid w:val="00C6790C"/>
    <w:rsid w:val="00CA44F6"/>
    <w:rsid w:val="00CA4788"/>
    <w:rsid w:val="00CB32FB"/>
    <w:rsid w:val="00CB78FF"/>
    <w:rsid w:val="00CD3678"/>
    <w:rsid w:val="00CD578A"/>
    <w:rsid w:val="00CD62F7"/>
    <w:rsid w:val="00CF3C8A"/>
    <w:rsid w:val="00CF5A4A"/>
    <w:rsid w:val="00D43B7C"/>
    <w:rsid w:val="00D4649F"/>
    <w:rsid w:val="00D675CA"/>
    <w:rsid w:val="00D7606C"/>
    <w:rsid w:val="00D76882"/>
    <w:rsid w:val="00D82E29"/>
    <w:rsid w:val="00D974B2"/>
    <w:rsid w:val="00DD3D82"/>
    <w:rsid w:val="00E12342"/>
    <w:rsid w:val="00E373D6"/>
    <w:rsid w:val="00E37610"/>
    <w:rsid w:val="00E502AD"/>
    <w:rsid w:val="00E63C9F"/>
    <w:rsid w:val="00E67064"/>
    <w:rsid w:val="00E8195C"/>
    <w:rsid w:val="00EA5FBB"/>
    <w:rsid w:val="00EA7514"/>
    <w:rsid w:val="00EB015B"/>
    <w:rsid w:val="00EB4561"/>
    <w:rsid w:val="00EB4E0E"/>
    <w:rsid w:val="00ED2772"/>
    <w:rsid w:val="00ED3C91"/>
    <w:rsid w:val="00ED7617"/>
    <w:rsid w:val="00EE021A"/>
    <w:rsid w:val="00EE598C"/>
    <w:rsid w:val="00EF24E2"/>
    <w:rsid w:val="00EF3738"/>
    <w:rsid w:val="00EF4980"/>
    <w:rsid w:val="00F00B0D"/>
    <w:rsid w:val="00F12B49"/>
    <w:rsid w:val="00F2399A"/>
    <w:rsid w:val="00F242B0"/>
    <w:rsid w:val="00F354AC"/>
    <w:rsid w:val="00F364AF"/>
    <w:rsid w:val="00F50C3A"/>
    <w:rsid w:val="00F6211B"/>
    <w:rsid w:val="00F62BD6"/>
    <w:rsid w:val="00F67127"/>
    <w:rsid w:val="00F7194C"/>
    <w:rsid w:val="00F73A1B"/>
    <w:rsid w:val="00F86EB5"/>
    <w:rsid w:val="00F87F0E"/>
    <w:rsid w:val="00F941B9"/>
    <w:rsid w:val="00FA5FD5"/>
    <w:rsid w:val="00FB42FE"/>
    <w:rsid w:val="00FC5E16"/>
    <w:rsid w:val="00FF4926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9FCBE0"/>
  <w15:chartTrackingRefBased/>
  <w15:docId w15:val="{F7B412CD-7B6E-4C41-9AFF-777C59B0A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FBB"/>
    <w:pPr>
      <w:spacing w:after="0" w:line="360" w:lineRule="auto"/>
      <w:ind w:firstLine="170"/>
    </w:pPr>
    <w:rPr>
      <w:rFonts w:ascii="Calibri" w:hAnsi="Calibri" w:cs="Calibri"/>
      <w:sz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73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736D"/>
    <w:pPr>
      <w:keepNext/>
      <w:keepLines/>
      <w:spacing w:before="40"/>
      <w:ind w:left="113"/>
      <w:outlineLvl w:val="1"/>
    </w:pPr>
    <w:rPr>
      <w:rFonts w:asciiTheme="majorHAnsi" w:eastAsiaTheme="majorEastAsia" w:hAnsiTheme="majorHAnsi" w:cstheme="majorBidi"/>
      <w:b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50DC"/>
    <w:pPr>
      <w:keepNext/>
      <w:keepLines/>
      <w:spacing w:before="40"/>
      <w:ind w:left="284"/>
      <w:outlineLvl w:val="2"/>
    </w:pPr>
    <w:rPr>
      <w:rFonts w:asciiTheme="majorHAnsi" w:eastAsiaTheme="majorEastAsia" w:hAnsiTheme="majorHAnsi" w:cstheme="majorBidi"/>
      <w:b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736D"/>
    <w:rPr>
      <w:rFonts w:asciiTheme="majorHAnsi" w:eastAsiaTheme="majorEastAsia" w:hAnsiTheme="majorHAnsi" w:cstheme="majorBidi"/>
      <w:b/>
      <w:sz w:val="36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B1736D"/>
    <w:rPr>
      <w:rFonts w:asciiTheme="majorHAnsi" w:eastAsiaTheme="majorEastAsia" w:hAnsiTheme="majorHAnsi" w:cstheme="majorBidi"/>
      <w:b/>
      <w:sz w:val="32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9850DC"/>
    <w:rPr>
      <w:rFonts w:asciiTheme="majorHAnsi" w:eastAsiaTheme="majorEastAsia" w:hAnsiTheme="majorHAnsi" w:cstheme="majorBidi"/>
      <w:b/>
      <w:sz w:val="28"/>
      <w:szCs w:val="24"/>
      <w:lang w:eastAsia="en-GB"/>
    </w:rPr>
  </w:style>
  <w:style w:type="table" w:styleId="TableGrid">
    <w:name w:val="Table Grid"/>
    <w:basedOn w:val="TableNormal"/>
    <w:uiPriority w:val="39"/>
    <w:rsid w:val="00176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239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2398"/>
    <w:rPr>
      <w:rFonts w:ascii="Calibri" w:hAnsi="Calibri" w:cs="Calibri"/>
      <w:i/>
      <w:iCs/>
      <w:color w:val="4472C4" w:themeColor="accent1"/>
      <w:sz w:val="24"/>
      <w:lang w:eastAsia="en-GB"/>
    </w:rPr>
  </w:style>
  <w:style w:type="paragraph" w:styleId="ListParagraph">
    <w:name w:val="List Paragraph"/>
    <w:basedOn w:val="Normal"/>
    <w:uiPriority w:val="34"/>
    <w:qFormat/>
    <w:rsid w:val="006148B9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AE0F22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E0F22"/>
    <w:rPr>
      <w:rFonts w:eastAsiaTheme="minorEastAsia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82558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558B"/>
    <w:rPr>
      <w:rFonts w:ascii="Calibri" w:hAnsi="Calibri" w:cs="Calibri"/>
      <w:sz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82558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558B"/>
    <w:rPr>
      <w:rFonts w:ascii="Calibri" w:hAnsi="Calibri" w:cs="Calibri"/>
      <w:sz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275D50"/>
    <w:rPr>
      <w:color w:val="808080"/>
    </w:rPr>
  </w:style>
  <w:style w:type="character" w:styleId="SubtleEmphasis">
    <w:name w:val="Subtle Emphasis"/>
    <w:basedOn w:val="DefaultParagraphFont"/>
    <w:uiPriority w:val="19"/>
    <w:qFormat/>
    <w:rsid w:val="005F731B"/>
    <w:rPr>
      <w:i/>
      <w:iCs/>
      <w:color w:val="404040" w:themeColor="text1" w:themeTint="BF"/>
    </w:rPr>
  </w:style>
  <w:style w:type="paragraph" w:styleId="TOCHeading">
    <w:name w:val="TOC Heading"/>
    <w:basedOn w:val="Heading1"/>
    <w:next w:val="Normal"/>
    <w:uiPriority w:val="39"/>
    <w:unhideWhenUsed/>
    <w:qFormat/>
    <w:rsid w:val="000E0898"/>
    <w:pPr>
      <w:spacing w:line="259" w:lineRule="auto"/>
      <w:outlineLvl w:val="9"/>
    </w:pPr>
    <w:rPr>
      <w:b w:val="0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6324A6"/>
    <w:pPr>
      <w:tabs>
        <w:tab w:val="right" w:leader="dot" w:pos="9016"/>
      </w:tabs>
      <w:spacing w:line="24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0E0898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E0898"/>
    <w:pPr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0E08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7267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F2399A"/>
    <w:pPr>
      <w:suppressAutoHyphens/>
      <w:autoSpaceDN w:val="0"/>
      <w:spacing w:before="100" w:after="100" w:line="240" w:lineRule="auto"/>
    </w:pPr>
    <w:rPr>
      <w:rFonts w:ascii="Times New Roman" w:eastAsia="Yu Mincho" w:hAnsi="Times New Roman" w:cs="Times New Roman"/>
      <w:szCs w:val="24"/>
    </w:rPr>
  </w:style>
  <w:style w:type="character" w:styleId="IntenseEmphasis">
    <w:name w:val="Intense Emphasis"/>
    <w:basedOn w:val="DefaultParagraphFont"/>
    <w:uiPriority w:val="21"/>
    <w:qFormat/>
    <w:rsid w:val="00F2399A"/>
    <w:rPr>
      <w:i/>
      <w:iCs/>
      <w:color w:val="4472C4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93A"/>
    <w:pPr>
      <w:numPr>
        <w:ilvl w:val="1"/>
      </w:numPr>
      <w:spacing w:after="160"/>
      <w:ind w:firstLine="17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2B493A"/>
    <w:rPr>
      <w:rFonts w:eastAsiaTheme="minorEastAsia"/>
      <w:color w:val="5A5A5A" w:themeColor="text1" w:themeTint="A5"/>
      <w:spacing w:val="15"/>
      <w:lang w:eastAsia="en-GB"/>
    </w:rPr>
  </w:style>
  <w:style w:type="character" w:styleId="Emphasis">
    <w:name w:val="Emphasis"/>
    <w:basedOn w:val="DefaultParagraphFont"/>
    <w:uiPriority w:val="20"/>
    <w:qFormat/>
    <w:rsid w:val="002B493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23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824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107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785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52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34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bin\AppData\Roaming\Microsoft\Word\Blank%20Policy%20Template%202023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1EE3ECFCE034B83968615192D19BA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1EEA12-0E34-4D79-AC16-2E531EC601BA}"/>
      </w:docPartPr>
      <w:docPartBody>
        <w:p w:rsidR="00AA5823" w:rsidRDefault="00794DC1">
          <w:pPr>
            <w:pStyle w:val="51EE3ECFCE034B83968615192D19BAD9"/>
          </w:pPr>
          <w:r w:rsidRPr="00783A2A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-webkit-standard">
    <w:altName w:val="Cambria"/>
    <w:charset w:val="00"/>
    <w:family w:val="roman"/>
    <w:pitch w:val="default"/>
  </w:font>
  <w:font w:name="Mystical Woods Rough Script">
    <w:altName w:val="Mystical Woods Rough Script"/>
    <w:charset w:val="00"/>
    <w:family w:val="auto"/>
    <w:pitch w:val="variable"/>
    <w:sig w:usb0="2000000F" w:usb1="10000000" w:usb2="00000000" w:usb3="00000000" w:csb0="00000093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823"/>
    <w:rsid w:val="00794DC1"/>
    <w:rsid w:val="00841007"/>
    <w:rsid w:val="00AA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51EE3ECFCE034B83968615192D19BAD9">
    <w:name w:val="51EE3ECFCE034B83968615192D19BAD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2023-03-11T00:00:00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B428FCC-2150-4E56-A49A-1E6A1FE74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 Policy Template 2023.dotx</Template>
  <TotalTime>0</TotalTime>
  <Pages>5</Pages>
  <Words>741</Words>
  <Characters>4229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>PYP Policy</vt:lpstr>
      <vt:lpstr>Introduction</vt:lpstr>
      <vt:lpstr>Statutory Requirements</vt:lpstr>
      <vt:lpstr>Identification of Recruiters</vt:lpstr>
      <vt:lpstr>Inviting Applications</vt:lpstr>
      <vt:lpstr>The Selection Process</vt:lpstr>
      <vt:lpstr>Employment Checks</vt:lpstr>
      <vt:lpstr>Induction</vt:lpstr>
    </vt:vector>
  </TitlesOfParts>
  <Company>Phoenix Youth Provision</Company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PYP Policy</dc:title>
  <dc:subject/>
  <dc:creator>Robin Sutton</dc:creator>
  <cp:keywords/>
  <dc:description/>
  <cp:lastModifiedBy>Robin Sutton</cp:lastModifiedBy>
  <cp:revision>2</cp:revision>
  <dcterms:created xsi:type="dcterms:W3CDTF">2023-04-07T07:09:00Z</dcterms:created>
  <dcterms:modified xsi:type="dcterms:W3CDTF">2023-04-07T07:09:00Z</dcterms:modified>
</cp:coreProperties>
</file>