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38CF0378" w14:textId="47C1A169" w:rsidR="004E6871" w:rsidRPr="001E7B8D" w:rsidRDefault="000B5211" w:rsidP="0001139C">
      <w:pPr>
        <w:pStyle w:val="Heading1"/>
      </w:pPr>
      <w:r>
        <w:t>Hate Crime Incident Report</w:t>
      </w:r>
    </w:p>
    <w:tbl>
      <w:tblPr>
        <w:tblStyle w:val="TableGrid"/>
        <w:tblW w:w="0" w:type="auto"/>
        <w:tblLook w:val="0600" w:firstRow="0" w:lastRow="0" w:firstColumn="0" w:lastColumn="0" w:noHBand="1" w:noVBand="1"/>
      </w:tblPr>
      <w:tblGrid>
        <w:gridCol w:w="3432"/>
        <w:gridCol w:w="6304"/>
      </w:tblGrid>
      <w:tr w:rsidR="00FB03D1" w:rsidRPr="00FB65CC" w14:paraId="422B334F" w14:textId="77777777" w:rsidTr="00FD318B">
        <w:trPr>
          <w:trHeight w:val="675"/>
        </w:trPr>
        <w:tc>
          <w:tcPr>
            <w:tcW w:w="3684" w:type="dxa"/>
          </w:tcPr>
          <w:p w14:paraId="78C4EEFA" w14:textId="1CA2D954" w:rsidR="004E6871" w:rsidRPr="00FB65CC" w:rsidRDefault="00006417" w:rsidP="00006417">
            <w:pPr>
              <w:pStyle w:val="Heading2"/>
              <w:jc w:val="right"/>
            </w:pPr>
            <w:r>
              <w:t>R</w:t>
            </w:r>
            <w:r w:rsidR="004E6871" w:rsidRPr="00FB65CC">
              <w:t>eport form completed by:</w:t>
            </w:r>
          </w:p>
        </w:tc>
        <w:tc>
          <w:tcPr>
            <w:tcW w:w="7078" w:type="dxa"/>
          </w:tcPr>
          <w:p w14:paraId="3610EB9A" w14:textId="77777777" w:rsidR="00006417" w:rsidRPr="00006417" w:rsidRDefault="00006417" w:rsidP="00006417">
            <w:pPr>
              <w:pStyle w:val="Heading2"/>
            </w:pPr>
          </w:p>
        </w:tc>
      </w:tr>
      <w:tr w:rsidR="00FB03D1" w:rsidRPr="00FB65CC" w14:paraId="49533E96" w14:textId="77777777" w:rsidTr="00FD318B">
        <w:trPr>
          <w:trHeight w:val="567"/>
        </w:trPr>
        <w:tc>
          <w:tcPr>
            <w:tcW w:w="3684" w:type="dxa"/>
          </w:tcPr>
          <w:p w14:paraId="0E5C38AA" w14:textId="77777777" w:rsidR="004E6871" w:rsidRPr="00FB65CC" w:rsidRDefault="004E6871" w:rsidP="00006417">
            <w:pPr>
              <w:pStyle w:val="Heading2"/>
              <w:jc w:val="right"/>
            </w:pPr>
            <w:r w:rsidRPr="00FB65CC">
              <w:t xml:space="preserve">Date of </w:t>
            </w:r>
            <w:r w:rsidR="00DF07FC" w:rsidRPr="00FB65CC">
              <w:t>r</w:t>
            </w:r>
            <w:r w:rsidRPr="00FB65CC">
              <w:t>eport:</w:t>
            </w:r>
          </w:p>
        </w:tc>
        <w:tc>
          <w:tcPr>
            <w:tcW w:w="7078" w:type="dxa"/>
          </w:tcPr>
          <w:p w14:paraId="02F698DE" w14:textId="77777777" w:rsidR="00663FE4" w:rsidRPr="00FB65CC" w:rsidRDefault="00663FE4" w:rsidP="00006417">
            <w:pPr>
              <w:pStyle w:val="Heading2"/>
            </w:pPr>
          </w:p>
        </w:tc>
      </w:tr>
      <w:tr w:rsidR="00FB03D1" w:rsidRPr="00FB65CC" w14:paraId="6CC11BA7" w14:textId="77777777" w:rsidTr="00FD318B">
        <w:trPr>
          <w:trHeight w:val="567"/>
        </w:trPr>
        <w:tc>
          <w:tcPr>
            <w:tcW w:w="3684" w:type="dxa"/>
          </w:tcPr>
          <w:p w14:paraId="1994D458" w14:textId="77777777" w:rsidR="004E6871" w:rsidRPr="00FB65CC" w:rsidRDefault="004E6871" w:rsidP="00006417">
            <w:pPr>
              <w:pStyle w:val="Heading2"/>
              <w:jc w:val="right"/>
            </w:pPr>
            <w:r w:rsidRPr="00FB65CC">
              <w:t>Time of incident:</w:t>
            </w:r>
          </w:p>
        </w:tc>
        <w:tc>
          <w:tcPr>
            <w:tcW w:w="7078" w:type="dxa"/>
          </w:tcPr>
          <w:p w14:paraId="7DA2E1E5" w14:textId="77777777" w:rsidR="00663FE4" w:rsidRPr="00FB65CC" w:rsidRDefault="00663FE4" w:rsidP="00006417">
            <w:pPr>
              <w:pStyle w:val="Heading2"/>
            </w:pPr>
          </w:p>
        </w:tc>
      </w:tr>
    </w:tbl>
    <w:p w14:paraId="0005507A" w14:textId="77777777" w:rsidR="00BB2288" w:rsidRDefault="00BB2288"/>
    <w:tbl>
      <w:tblPr>
        <w:tblStyle w:val="TableGrid"/>
        <w:tblW w:w="0" w:type="auto"/>
        <w:tblLook w:val="0600" w:firstRow="0" w:lastRow="0" w:firstColumn="0" w:lastColumn="0" w:noHBand="1" w:noVBand="1"/>
      </w:tblPr>
      <w:tblGrid>
        <w:gridCol w:w="1838"/>
        <w:gridCol w:w="567"/>
        <w:gridCol w:w="433"/>
        <w:gridCol w:w="2544"/>
        <w:gridCol w:w="567"/>
        <w:gridCol w:w="2086"/>
        <w:gridCol w:w="465"/>
        <w:gridCol w:w="1236"/>
      </w:tblGrid>
      <w:tr w:rsidR="00FB03D1" w:rsidRPr="00FB65CC" w14:paraId="3613A1E6" w14:textId="77777777" w:rsidTr="00AA044C">
        <w:trPr>
          <w:trHeight w:val="503"/>
        </w:trPr>
        <w:tc>
          <w:tcPr>
            <w:tcW w:w="9736" w:type="dxa"/>
            <w:gridSpan w:val="8"/>
            <w:tcBorders>
              <w:bottom w:val="nil"/>
            </w:tcBorders>
          </w:tcPr>
          <w:p w14:paraId="474ED379" w14:textId="3D8F03BF" w:rsidR="000B5211" w:rsidRPr="00FB65CC" w:rsidRDefault="004E6871" w:rsidP="00006417">
            <w:pPr>
              <w:pStyle w:val="Heading2"/>
            </w:pPr>
            <w:r w:rsidRPr="00FB65CC">
              <w:t>Type of report/incident:</w:t>
            </w:r>
          </w:p>
        </w:tc>
      </w:tr>
      <w:tr w:rsidR="00176B5B" w:rsidRPr="00FB65CC" w14:paraId="2A518126" w14:textId="77777777" w:rsidTr="00176B5B">
        <w:trPr>
          <w:trHeight w:val="493"/>
        </w:trPr>
        <w:tc>
          <w:tcPr>
            <w:tcW w:w="1838" w:type="dxa"/>
            <w:tcBorders>
              <w:top w:val="nil"/>
              <w:bottom w:val="nil"/>
            </w:tcBorders>
          </w:tcPr>
          <w:p w14:paraId="2A36BF56" w14:textId="77777777" w:rsidR="00FB65CC" w:rsidRPr="00266496" w:rsidRDefault="00FB65CC" w:rsidP="00266496">
            <w:pPr>
              <w:jc w:val="right"/>
            </w:pPr>
            <w:r w:rsidRPr="00266496">
              <w:t>Bullying</w:t>
            </w:r>
          </w:p>
        </w:tc>
        <w:tc>
          <w:tcPr>
            <w:tcW w:w="5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157045C" w14:textId="77777777" w:rsidR="00FB65CC" w:rsidRPr="00266496" w:rsidRDefault="00FB65CC" w:rsidP="00266496">
            <w:pPr>
              <w:jc w:val="right"/>
            </w:pPr>
          </w:p>
        </w:tc>
        <w:tc>
          <w:tcPr>
            <w:tcW w:w="2977" w:type="dxa"/>
            <w:gridSpan w:val="2"/>
            <w:tcBorders>
              <w:top w:val="nil"/>
              <w:bottom w:val="nil"/>
            </w:tcBorders>
          </w:tcPr>
          <w:p w14:paraId="524F0727" w14:textId="299F2523" w:rsidR="00FB65CC" w:rsidRPr="00266496" w:rsidRDefault="00FB65CC" w:rsidP="00456228">
            <w:pPr>
              <w:jc w:val="right"/>
            </w:pPr>
            <w:r w:rsidRPr="00266496">
              <w:t>Prejudice-based</w:t>
            </w:r>
            <w:r w:rsidR="00AD167B">
              <w:t xml:space="preserve"> </w:t>
            </w:r>
            <w:r w:rsidRPr="00266496">
              <w:t>incident</w:t>
            </w:r>
          </w:p>
        </w:tc>
        <w:tc>
          <w:tcPr>
            <w:tcW w:w="567" w:type="dxa"/>
            <w:tcBorders>
              <w:top w:val="single" w:sz="8" w:space="0" w:color="000000" w:themeColor="text1"/>
            </w:tcBorders>
          </w:tcPr>
          <w:p w14:paraId="3CD232D1" w14:textId="77777777" w:rsidR="00FB65CC" w:rsidRPr="00266496" w:rsidRDefault="00FB65CC" w:rsidP="00266496">
            <w:pPr>
              <w:jc w:val="right"/>
            </w:pPr>
          </w:p>
        </w:tc>
        <w:tc>
          <w:tcPr>
            <w:tcW w:w="2086" w:type="dxa"/>
            <w:tcBorders>
              <w:top w:val="nil"/>
              <w:bottom w:val="nil"/>
            </w:tcBorders>
          </w:tcPr>
          <w:p w14:paraId="66F458FC" w14:textId="77777777" w:rsidR="00FB65CC" w:rsidRPr="00266496" w:rsidRDefault="00FB65CC" w:rsidP="00266496">
            <w:pPr>
              <w:jc w:val="right"/>
            </w:pPr>
            <w:r w:rsidRPr="00266496">
              <w:t>Both</w:t>
            </w:r>
          </w:p>
        </w:tc>
        <w:tc>
          <w:tcPr>
            <w:tcW w:w="465" w:type="dxa"/>
            <w:tcBorders>
              <w:top w:val="single" w:sz="8" w:space="0" w:color="000000" w:themeColor="text1"/>
            </w:tcBorders>
          </w:tcPr>
          <w:p w14:paraId="4706AC50" w14:textId="77777777" w:rsidR="00FB65CC" w:rsidRPr="00266496" w:rsidRDefault="00FB65CC" w:rsidP="00266496">
            <w:pPr>
              <w:jc w:val="right"/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660D6110" w14:textId="77777777" w:rsidR="00FB65CC" w:rsidRPr="00FB65CC" w:rsidRDefault="00FB65CC" w:rsidP="00FB65CC">
            <w:pPr>
              <w:pStyle w:val="NoSpacing"/>
              <w:rPr>
                <w:rFonts w:cs="Arial"/>
              </w:rPr>
            </w:pPr>
          </w:p>
        </w:tc>
      </w:tr>
      <w:tr w:rsidR="00F21983" w:rsidRPr="00456228" w14:paraId="35AA4399" w14:textId="77777777" w:rsidTr="00176B5B">
        <w:trPr>
          <w:trHeight w:val="262"/>
        </w:trPr>
        <w:tc>
          <w:tcPr>
            <w:tcW w:w="1838" w:type="dxa"/>
            <w:tcBorders>
              <w:top w:val="nil"/>
              <w:right w:val="nil"/>
            </w:tcBorders>
          </w:tcPr>
          <w:p w14:paraId="1B467859" w14:textId="77777777" w:rsidR="00F21983" w:rsidRPr="00456228" w:rsidRDefault="00F21983" w:rsidP="0001139C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right w:val="nil"/>
            </w:tcBorders>
          </w:tcPr>
          <w:p w14:paraId="7983B49D" w14:textId="77777777" w:rsidR="00F21983" w:rsidRPr="00456228" w:rsidRDefault="00F21983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  <w:tc>
          <w:tcPr>
            <w:tcW w:w="2544" w:type="dxa"/>
            <w:tcBorders>
              <w:top w:val="nil"/>
              <w:left w:val="nil"/>
              <w:right w:val="nil"/>
            </w:tcBorders>
          </w:tcPr>
          <w:p w14:paraId="4CB4D369" w14:textId="77777777" w:rsidR="00F21983" w:rsidRPr="00456228" w:rsidRDefault="00F21983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</w:tcPr>
          <w:p w14:paraId="501F3E08" w14:textId="77777777" w:rsidR="00F21983" w:rsidRPr="00456228" w:rsidRDefault="00F21983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nil"/>
              <w:left w:val="nil"/>
              <w:right w:val="nil"/>
            </w:tcBorders>
          </w:tcPr>
          <w:p w14:paraId="599B9F68" w14:textId="77777777" w:rsidR="00F21983" w:rsidRPr="00456228" w:rsidRDefault="00F21983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  <w:tc>
          <w:tcPr>
            <w:tcW w:w="465" w:type="dxa"/>
            <w:tcBorders>
              <w:left w:val="nil"/>
              <w:right w:val="nil"/>
            </w:tcBorders>
          </w:tcPr>
          <w:p w14:paraId="423F4534" w14:textId="77777777" w:rsidR="00F21983" w:rsidRPr="00456228" w:rsidRDefault="00F21983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  <w:tc>
          <w:tcPr>
            <w:tcW w:w="1236" w:type="dxa"/>
            <w:tcBorders>
              <w:top w:val="nil"/>
              <w:left w:val="nil"/>
            </w:tcBorders>
          </w:tcPr>
          <w:p w14:paraId="104EAF5D" w14:textId="77777777" w:rsidR="00F21983" w:rsidRPr="00456228" w:rsidRDefault="00F21983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</w:tr>
    </w:tbl>
    <w:p w14:paraId="1E9C2B24" w14:textId="77777777" w:rsidR="00995214" w:rsidRDefault="00995214"/>
    <w:tbl>
      <w:tblPr>
        <w:tblStyle w:val="TableGrid"/>
        <w:tblW w:w="0" w:type="auto"/>
        <w:tblLook w:val="0600" w:firstRow="0" w:lastRow="0" w:firstColumn="0" w:lastColumn="0" w:noHBand="1" w:noVBand="1"/>
      </w:tblPr>
      <w:tblGrid>
        <w:gridCol w:w="2357"/>
        <w:gridCol w:w="509"/>
        <w:gridCol w:w="2601"/>
        <w:gridCol w:w="511"/>
        <w:gridCol w:w="2069"/>
        <w:gridCol w:w="459"/>
        <w:gridCol w:w="1212"/>
      </w:tblGrid>
      <w:tr w:rsidR="00F64E51" w:rsidRPr="00FB65CC" w14:paraId="114ECD32" w14:textId="77777777" w:rsidTr="0071308E">
        <w:trPr>
          <w:trHeight w:val="413"/>
        </w:trPr>
        <w:tc>
          <w:tcPr>
            <w:tcW w:w="2357" w:type="dxa"/>
            <w:tcBorders>
              <w:top w:val="single" w:sz="8" w:space="0" w:color="000000" w:themeColor="text1"/>
              <w:bottom w:val="nil"/>
              <w:right w:val="nil"/>
            </w:tcBorders>
          </w:tcPr>
          <w:p w14:paraId="13D45C95" w14:textId="2F93B9BF" w:rsidR="002C4898" w:rsidRPr="00FB65CC" w:rsidRDefault="002C4898" w:rsidP="0001139C">
            <w:pPr>
              <w:pStyle w:val="Heading2"/>
            </w:pPr>
            <w:r w:rsidRPr="00FB65CC">
              <w:t>Concern raised by:</w:t>
            </w:r>
          </w:p>
        </w:tc>
        <w:tc>
          <w:tcPr>
            <w:tcW w:w="509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54F0886F" w14:textId="77777777" w:rsidR="002C4898" w:rsidRPr="00FB65CC" w:rsidRDefault="002C4898" w:rsidP="00FB65CC">
            <w:pPr>
              <w:pStyle w:val="NoSpacing"/>
              <w:rPr>
                <w:rFonts w:cs="Arial"/>
              </w:rPr>
            </w:pPr>
          </w:p>
        </w:tc>
        <w:tc>
          <w:tcPr>
            <w:tcW w:w="2601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2AAEEF08" w14:textId="77777777" w:rsidR="002C4898" w:rsidRPr="00FB65CC" w:rsidRDefault="002C4898" w:rsidP="00FB65CC">
            <w:pPr>
              <w:pStyle w:val="NoSpacing"/>
              <w:rPr>
                <w:rFonts w:cs="Arial"/>
              </w:rPr>
            </w:pPr>
          </w:p>
        </w:tc>
        <w:tc>
          <w:tcPr>
            <w:tcW w:w="511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1414BE2E" w14:textId="77777777" w:rsidR="002C4898" w:rsidRPr="00FB65CC" w:rsidRDefault="002C4898" w:rsidP="00FB65CC">
            <w:pPr>
              <w:pStyle w:val="NoSpacing"/>
              <w:rPr>
                <w:rFonts w:cs="Arial"/>
              </w:rPr>
            </w:pPr>
          </w:p>
        </w:tc>
        <w:tc>
          <w:tcPr>
            <w:tcW w:w="206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AD0ADFE" w14:textId="77777777" w:rsidR="002C4898" w:rsidRPr="00FB65CC" w:rsidRDefault="002C4898" w:rsidP="00FB65CC">
            <w:pPr>
              <w:pStyle w:val="NoSpacing"/>
              <w:rPr>
                <w:rFonts w:cs="Arial"/>
              </w:rPr>
            </w:pPr>
          </w:p>
        </w:tc>
        <w:tc>
          <w:tcPr>
            <w:tcW w:w="459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32AFEDD3" w14:textId="77777777" w:rsidR="002C4898" w:rsidRPr="00FB65CC" w:rsidRDefault="002C4898" w:rsidP="00FB65CC">
            <w:pPr>
              <w:pStyle w:val="NoSpacing"/>
              <w:rPr>
                <w:rFonts w:cs="Arial"/>
              </w:rPr>
            </w:pPr>
          </w:p>
        </w:tc>
        <w:tc>
          <w:tcPr>
            <w:tcW w:w="1212" w:type="dxa"/>
            <w:tcBorders>
              <w:top w:val="single" w:sz="8" w:space="0" w:color="000000" w:themeColor="text1"/>
              <w:left w:val="nil"/>
              <w:bottom w:val="nil"/>
            </w:tcBorders>
          </w:tcPr>
          <w:p w14:paraId="22437791" w14:textId="77777777" w:rsidR="002C4898" w:rsidRPr="00FB65CC" w:rsidRDefault="002C4898" w:rsidP="00FB65CC">
            <w:pPr>
              <w:pStyle w:val="NoSpacing"/>
              <w:rPr>
                <w:rFonts w:cs="Arial"/>
              </w:rPr>
            </w:pPr>
          </w:p>
        </w:tc>
      </w:tr>
      <w:tr w:rsidR="00F64E51" w:rsidRPr="00FB65CC" w14:paraId="7D56D2C7" w14:textId="77777777" w:rsidTr="0071308E">
        <w:trPr>
          <w:trHeight w:val="472"/>
        </w:trPr>
        <w:tc>
          <w:tcPr>
            <w:tcW w:w="2357" w:type="dxa"/>
            <w:tcBorders>
              <w:top w:val="nil"/>
              <w:bottom w:val="nil"/>
            </w:tcBorders>
          </w:tcPr>
          <w:p w14:paraId="1722B0A3" w14:textId="77777777" w:rsidR="00FB65CC" w:rsidRPr="00FB65CC" w:rsidRDefault="00FB65CC" w:rsidP="00266496">
            <w:pPr>
              <w:jc w:val="right"/>
            </w:pPr>
            <w:r w:rsidRPr="00FB65CC">
              <w:t>Victim</w:t>
            </w:r>
          </w:p>
        </w:tc>
        <w:tc>
          <w:tcPr>
            <w:tcW w:w="509" w:type="dxa"/>
          </w:tcPr>
          <w:p w14:paraId="28DF1CE8" w14:textId="77777777" w:rsidR="00FB65CC" w:rsidRPr="00FB65CC" w:rsidRDefault="00FB65CC" w:rsidP="00266496">
            <w:pPr>
              <w:jc w:val="right"/>
            </w:pPr>
          </w:p>
        </w:tc>
        <w:tc>
          <w:tcPr>
            <w:tcW w:w="2601" w:type="dxa"/>
            <w:tcBorders>
              <w:top w:val="nil"/>
              <w:bottom w:val="nil"/>
            </w:tcBorders>
          </w:tcPr>
          <w:p w14:paraId="1264B2E5" w14:textId="77777777" w:rsidR="00FB65CC" w:rsidRPr="00FB65CC" w:rsidRDefault="00FB65CC" w:rsidP="00266496">
            <w:pPr>
              <w:jc w:val="right"/>
            </w:pPr>
            <w:r w:rsidRPr="00FB65CC">
              <w:t>Perpetrator</w:t>
            </w:r>
          </w:p>
        </w:tc>
        <w:tc>
          <w:tcPr>
            <w:tcW w:w="511" w:type="dxa"/>
          </w:tcPr>
          <w:p w14:paraId="3C2FC106" w14:textId="77777777" w:rsidR="00FB65CC" w:rsidRPr="00FB65CC" w:rsidRDefault="00FB65CC" w:rsidP="00266496">
            <w:pPr>
              <w:jc w:val="right"/>
            </w:pPr>
          </w:p>
        </w:tc>
        <w:tc>
          <w:tcPr>
            <w:tcW w:w="2069" w:type="dxa"/>
            <w:tcBorders>
              <w:top w:val="nil"/>
              <w:bottom w:val="nil"/>
            </w:tcBorders>
          </w:tcPr>
          <w:p w14:paraId="0F0CE81D" w14:textId="77777777" w:rsidR="00FB65CC" w:rsidRPr="00FB65CC" w:rsidRDefault="00FB65CC" w:rsidP="00266496">
            <w:pPr>
              <w:jc w:val="right"/>
            </w:pPr>
            <w:r w:rsidRPr="00FB65CC">
              <w:t xml:space="preserve">Third party – staff  </w:t>
            </w:r>
          </w:p>
        </w:tc>
        <w:tc>
          <w:tcPr>
            <w:tcW w:w="459" w:type="dxa"/>
          </w:tcPr>
          <w:p w14:paraId="7D314758" w14:textId="77777777" w:rsidR="00FB65CC" w:rsidRPr="00FB65CC" w:rsidRDefault="00FB65CC" w:rsidP="00FB65CC">
            <w:pPr>
              <w:pStyle w:val="NoSpacing"/>
              <w:rPr>
                <w:rFonts w:cs="Arial"/>
              </w:rPr>
            </w:pPr>
          </w:p>
        </w:tc>
        <w:tc>
          <w:tcPr>
            <w:tcW w:w="1212" w:type="dxa"/>
            <w:tcBorders>
              <w:top w:val="nil"/>
              <w:bottom w:val="nil"/>
            </w:tcBorders>
          </w:tcPr>
          <w:p w14:paraId="668AFE9E" w14:textId="77777777" w:rsidR="00FB65CC" w:rsidRPr="00FB65CC" w:rsidRDefault="00FB65CC" w:rsidP="00FB65CC">
            <w:pPr>
              <w:pStyle w:val="NoSpacing"/>
              <w:rPr>
                <w:rFonts w:cs="Arial"/>
              </w:rPr>
            </w:pPr>
          </w:p>
        </w:tc>
      </w:tr>
      <w:tr w:rsidR="00E50C86" w:rsidRPr="00FB65CC" w14:paraId="299B0A19" w14:textId="77777777" w:rsidTr="0071308E">
        <w:trPr>
          <w:trHeight w:val="472"/>
        </w:trPr>
        <w:tc>
          <w:tcPr>
            <w:tcW w:w="2357" w:type="dxa"/>
            <w:tcBorders>
              <w:top w:val="nil"/>
              <w:bottom w:val="nil"/>
              <w:right w:val="nil"/>
            </w:tcBorders>
          </w:tcPr>
          <w:p w14:paraId="2A3186F1" w14:textId="77777777" w:rsidR="00E50C86" w:rsidRPr="005F7B0E" w:rsidRDefault="00E50C86" w:rsidP="005F7B0E">
            <w:pPr>
              <w:rPr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nil"/>
              <w:right w:val="nil"/>
            </w:tcBorders>
          </w:tcPr>
          <w:p w14:paraId="4912937B" w14:textId="77777777" w:rsidR="00E50C86" w:rsidRPr="005F7B0E" w:rsidRDefault="00E50C86" w:rsidP="0026649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</w:tcPr>
          <w:p w14:paraId="68B0BDE8" w14:textId="77777777" w:rsidR="00E50C86" w:rsidRPr="005F7B0E" w:rsidRDefault="00E50C86" w:rsidP="005F7B0E">
            <w:pPr>
              <w:rPr>
                <w:sz w:val="16"/>
                <w:szCs w:val="16"/>
              </w:rPr>
            </w:pPr>
          </w:p>
        </w:tc>
        <w:tc>
          <w:tcPr>
            <w:tcW w:w="511" w:type="dxa"/>
            <w:tcBorders>
              <w:left w:val="nil"/>
              <w:right w:val="nil"/>
            </w:tcBorders>
          </w:tcPr>
          <w:p w14:paraId="5F726085" w14:textId="77777777" w:rsidR="00E50C86" w:rsidRPr="005F7B0E" w:rsidRDefault="00E50C86" w:rsidP="0026649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 w14:paraId="41EDB618" w14:textId="77777777" w:rsidR="00E50C86" w:rsidRPr="005F7B0E" w:rsidRDefault="00E50C86" w:rsidP="005F7B0E">
            <w:pPr>
              <w:rPr>
                <w:sz w:val="16"/>
                <w:szCs w:val="16"/>
              </w:rPr>
            </w:pPr>
          </w:p>
        </w:tc>
        <w:tc>
          <w:tcPr>
            <w:tcW w:w="459" w:type="dxa"/>
            <w:tcBorders>
              <w:left w:val="nil"/>
              <w:right w:val="nil"/>
            </w:tcBorders>
          </w:tcPr>
          <w:p w14:paraId="576F8026" w14:textId="77777777" w:rsidR="00E50C86" w:rsidRPr="005F7B0E" w:rsidRDefault="00E50C86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</w:tcBorders>
          </w:tcPr>
          <w:p w14:paraId="6B940BF1" w14:textId="77777777" w:rsidR="00E50C86" w:rsidRPr="005F7B0E" w:rsidRDefault="00E50C86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</w:tr>
      <w:tr w:rsidR="00F64E51" w:rsidRPr="00FB65CC" w14:paraId="53E9EB1C" w14:textId="77777777" w:rsidTr="0071308E">
        <w:trPr>
          <w:trHeight w:val="472"/>
        </w:trPr>
        <w:tc>
          <w:tcPr>
            <w:tcW w:w="2357" w:type="dxa"/>
            <w:tcBorders>
              <w:top w:val="nil"/>
              <w:left w:val="single" w:sz="8" w:space="0" w:color="000000" w:themeColor="text1"/>
              <w:bottom w:val="nil"/>
            </w:tcBorders>
          </w:tcPr>
          <w:p w14:paraId="1D44DEA5" w14:textId="77777777" w:rsidR="00FB65CC" w:rsidRPr="00FB65CC" w:rsidRDefault="00FB65CC" w:rsidP="00266496">
            <w:pPr>
              <w:jc w:val="right"/>
            </w:pPr>
            <w:r w:rsidRPr="00FB65CC">
              <w:t>Child/young person</w:t>
            </w:r>
          </w:p>
        </w:tc>
        <w:tc>
          <w:tcPr>
            <w:tcW w:w="509" w:type="dxa"/>
          </w:tcPr>
          <w:p w14:paraId="761E25C6" w14:textId="77777777" w:rsidR="00FB65CC" w:rsidRPr="00FB65CC" w:rsidRDefault="00FB65CC" w:rsidP="00266496">
            <w:pPr>
              <w:jc w:val="right"/>
            </w:pPr>
          </w:p>
        </w:tc>
        <w:tc>
          <w:tcPr>
            <w:tcW w:w="2601" w:type="dxa"/>
            <w:tcBorders>
              <w:top w:val="nil"/>
              <w:bottom w:val="nil"/>
            </w:tcBorders>
          </w:tcPr>
          <w:p w14:paraId="7D9C01DB" w14:textId="77777777" w:rsidR="00FB65CC" w:rsidRPr="00FB65CC" w:rsidRDefault="00FB65CC" w:rsidP="00266496">
            <w:pPr>
              <w:jc w:val="right"/>
            </w:pPr>
            <w:r w:rsidRPr="00FB65CC">
              <w:t>Parent/carer</w:t>
            </w:r>
          </w:p>
        </w:tc>
        <w:tc>
          <w:tcPr>
            <w:tcW w:w="511" w:type="dxa"/>
          </w:tcPr>
          <w:p w14:paraId="6500222C" w14:textId="77777777" w:rsidR="00FB65CC" w:rsidRPr="00FB65CC" w:rsidRDefault="00FB65CC" w:rsidP="00266496">
            <w:pPr>
              <w:jc w:val="right"/>
            </w:pPr>
          </w:p>
        </w:tc>
        <w:tc>
          <w:tcPr>
            <w:tcW w:w="2069" w:type="dxa"/>
            <w:tcBorders>
              <w:top w:val="nil"/>
              <w:bottom w:val="nil"/>
            </w:tcBorders>
          </w:tcPr>
          <w:p w14:paraId="512BD650" w14:textId="77777777" w:rsidR="00FB65CC" w:rsidRPr="00FB65CC" w:rsidRDefault="00FB65CC" w:rsidP="00266496">
            <w:pPr>
              <w:jc w:val="right"/>
            </w:pPr>
            <w:r w:rsidRPr="00FB65CC">
              <w:t>Other</w:t>
            </w:r>
          </w:p>
        </w:tc>
        <w:tc>
          <w:tcPr>
            <w:tcW w:w="459" w:type="dxa"/>
          </w:tcPr>
          <w:p w14:paraId="19C99D39" w14:textId="77777777" w:rsidR="00FB65CC" w:rsidRPr="00FB65CC" w:rsidRDefault="00FB65CC" w:rsidP="00FB65CC">
            <w:pPr>
              <w:pStyle w:val="NoSpacing"/>
              <w:rPr>
                <w:rFonts w:cs="Arial"/>
              </w:rPr>
            </w:pPr>
          </w:p>
        </w:tc>
        <w:tc>
          <w:tcPr>
            <w:tcW w:w="1212" w:type="dxa"/>
            <w:tcBorders>
              <w:top w:val="nil"/>
              <w:bottom w:val="nil"/>
            </w:tcBorders>
          </w:tcPr>
          <w:p w14:paraId="66A1453C" w14:textId="77777777" w:rsidR="00FB65CC" w:rsidRPr="00FB65CC" w:rsidRDefault="00FB65CC" w:rsidP="00FB65CC">
            <w:pPr>
              <w:pStyle w:val="NoSpacing"/>
              <w:rPr>
                <w:rFonts w:cs="Arial"/>
              </w:rPr>
            </w:pPr>
          </w:p>
        </w:tc>
      </w:tr>
      <w:tr w:rsidR="002E7766" w:rsidRPr="00FB65CC" w14:paraId="06C4E71F" w14:textId="77777777" w:rsidTr="0071308E">
        <w:trPr>
          <w:trHeight w:val="472"/>
        </w:trPr>
        <w:tc>
          <w:tcPr>
            <w:tcW w:w="2357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</w:tcPr>
          <w:p w14:paraId="6BC083ED" w14:textId="77777777" w:rsidR="002E7766" w:rsidRPr="00FB65CC" w:rsidRDefault="002E7766" w:rsidP="00266496">
            <w:pPr>
              <w:jc w:val="right"/>
            </w:pPr>
          </w:p>
        </w:tc>
        <w:tc>
          <w:tcPr>
            <w:tcW w:w="509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53920DE3" w14:textId="77777777" w:rsidR="002E7766" w:rsidRPr="00FB65CC" w:rsidRDefault="002E7766" w:rsidP="00266496">
            <w:pPr>
              <w:jc w:val="right"/>
            </w:pPr>
          </w:p>
        </w:tc>
        <w:tc>
          <w:tcPr>
            <w:tcW w:w="2601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252BA1CC" w14:textId="77777777" w:rsidR="002E7766" w:rsidRPr="00FB65CC" w:rsidRDefault="002E7766" w:rsidP="00266496">
            <w:pPr>
              <w:jc w:val="right"/>
            </w:pPr>
          </w:p>
        </w:tc>
        <w:tc>
          <w:tcPr>
            <w:tcW w:w="511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15EACAE8" w14:textId="77777777" w:rsidR="002E7766" w:rsidRPr="00FB65CC" w:rsidRDefault="002E7766" w:rsidP="00266496">
            <w:pPr>
              <w:jc w:val="right"/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6B76D7CE" w14:textId="77777777" w:rsidR="002E7766" w:rsidRPr="00FB65CC" w:rsidRDefault="002E7766" w:rsidP="00266496">
            <w:pPr>
              <w:jc w:val="right"/>
            </w:pPr>
          </w:p>
        </w:tc>
        <w:tc>
          <w:tcPr>
            <w:tcW w:w="459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4941FC83" w14:textId="77777777" w:rsidR="002E7766" w:rsidRPr="00FB65CC" w:rsidRDefault="002E7766" w:rsidP="00FB65CC">
            <w:pPr>
              <w:pStyle w:val="NoSpacing"/>
              <w:rPr>
                <w:rFonts w:cs="Arial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000000" w:themeColor="text1"/>
            </w:tcBorders>
          </w:tcPr>
          <w:p w14:paraId="0380FF0A" w14:textId="77777777" w:rsidR="002E7766" w:rsidRPr="00FB65CC" w:rsidRDefault="002E7766" w:rsidP="00FB65CC">
            <w:pPr>
              <w:pStyle w:val="NoSpacing"/>
              <w:rPr>
                <w:rFonts w:cs="Arial"/>
              </w:rPr>
            </w:pPr>
          </w:p>
        </w:tc>
      </w:tr>
    </w:tbl>
    <w:p w14:paraId="727C502E" w14:textId="77777777" w:rsidR="003C74FA" w:rsidRPr="0071308E" w:rsidRDefault="003C74FA">
      <w:pPr>
        <w:rPr>
          <w:sz w:val="16"/>
          <w:szCs w:val="16"/>
        </w:rPr>
      </w:pPr>
    </w:p>
    <w:tbl>
      <w:tblPr>
        <w:tblStyle w:val="PlainTable3"/>
        <w:tblW w:w="0" w:type="auto"/>
        <w:tblLook w:val="0600" w:firstRow="0" w:lastRow="0" w:firstColumn="0" w:lastColumn="0" w:noHBand="1" w:noVBand="1"/>
      </w:tblPr>
      <w:tblGrid>
        <w:gridCol w:w="2305"/>
        <w:gridCol w:w="509"/>
        <w:gridCol w:w="1636"/>
        <w:gridCol w:w="448"/>
        <w:gridCol w:w="464"/>
        <w:gridCol w:w="510"/>
        <w:gridCol w:w="2186"/>
        <w:gridCol w:w="459"/>
        <w:gridCol w:w="1209"/>
      </w:tblGrid>
      <w:tr w:rsidR="00FB03D1" w:rsidRPr="00FB65CC" w14:paraId="2AB8A7D2" w14:textId="77777777" w:rsidTr="00770386">
        <w:trPr>
          <w:trHeight w:val="567"/>
        </w:trPr>
        <w:tc>
          <w:tcPr>
            <w:tcW w:w="10762" w:type="dxa"/>
            <w:gridSpan w:val="9"/>
            <w:tcBorders>
              <w:top w:val="single" w:sz="8" w:space="0" w:color="000000" w:themeColor="text1"/>
              <w:left w:val="single" w:sz="8" w:space="0" w:color="000000" w:themeColor="text1"/>
              <w:right w:val="single" w:sz="8" w:space="0" w:color="000000" w:themeColor="text1"/>
            </w:tcBorders>
          </w:tcPr>
          <w:p w14:paraId="478093F3" w14:textId="4DDD9960" w:rsidR="004E6871" w:rsidRPr="000B5211" w:rsidRDefault="004E6871" w:rsidP="00006417">
            <w:pPr>
              <w:pStyle w:val="Heading2"/>
            </w:pPr>
            <w:r w:rsidRPr="000B5211">
              <w:t>Where did the incident take place? Tick all that apply.</w:t>
            </w:r>
          </w:p>
        </w:tc>
      </w:tr>
      <w:tr w:rsidR="00770386" w:rsidRPr="00FB65CC" w14:paraId="0C064A2F" w14:textId="77777777" w:rsidTr="00770386">
        <w:trPr>
          <w:trHeight w:val="20"/>
        </w:trPr>
        <w:tc>
          <w:tcPr>
            <w:tcW w:w="2550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090AF544" w14:textId="74091134" w:rsidR="003766F2" w:rsidRPr="00FB65CC" w:rsidRDefault="008B4B41" w:rsidP="001F67C3">
            <w:pPr>
              <w:jc w:val="right"/>
            </w:pPr>
            <w:r>
              <w:t>Salvation Army</w:t>
            </w:r>
          </w:p>
        </w:tc>
        <w:tc>
          <w:tcPr>
            <w:tcW w:w="5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46FDA3E" w14:textId="77777777" w:rsidR="003766F2" w:rsidRPr="00FB65CC" w:rsidRDefault="003766F2" w:rsidP="001F67C3">
            <w:pPr>
              <w:jc w:val="right"/>
            </w:pPr>
          </w:p>
        </w:tc>
        <w:tc>
          <w:tcPr>
            <w:tcW w:w="2832" w:type="dxa"/>
            <w:gridSpan w:val="3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52143A43" w14:textId="473BA67D" w:rsidR="003766F2" w:rsidRPr="00FB65CC" w:rsidRDefault="008B4B41" w:rsidP="001F67C3">
            <w:pPr>
              <w:jc w:val="right"/>
            </w:pPr>
            <w:r>
              <w:t>Scaldgate</w:t>
            </w:r>
          </w:p>
        </w:tc>
        <w:tc>
          <w:tcPr>
            <w:tcW w:w="5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D0C0FF4" w14:textId="77777777" w:rsidR="003766F2" w:rsidRPr="00FB65CC" w:rsidRDefault="003766F2" w:rsidP="001F67C3">
            <w:pPr>
              <w:jc w:val="right"/>
            </w:pPr>
          </w:p>
        </w:tc>
        <w:tc>
          <w:tcPr>
            <w:tcW w:w="2327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02CCE7E6" w14:textId="10D461FA" w:rsidR="003766F2" w:rsidRPr="00FB65CC" w:rsidRDefault="008B4B41" w:rsidP="001F67C3">
            <w:pPr>
              <w:jc w:val="right"/>
            </w:pPr>
            <w:r>
              <w:t>Manor</w:t>
            </w:r>
          </w:p>
        </w:tc>
        <w:tc>
          <w:tcPr>
            <w:tcW w:w="50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9E91762" w14:textId="77777777" w:rsidR="003766F2" w:rsidRPr="00FB65CC" w:rsidRDefault="003766F2" w:rsidP="00266496"/>
        </w:tc>
        <w:tc>
          <w:tcPr>
            <w:tcW w:w="1410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4E32C041" w14:textId="77777777" w:rsidR="003766F2" w:rsidRPr="00FB65CC" w:rsidRDefault="003766F2" w:rsidP="00FB65CC">
            <w:pPr>
              <w:pStyle w:val="NoSpacing"/>
              <w:rPr>
                <w:rFonts w:cs="Arial"/>
              </w:rPr>
            </w:pPr>
          </w:p>
        </w:tc>
      </w:tr>
      <w:tr w:rsidR="00C528BC" w:rsidRPr="003766F2" w14:paraId="63B944AA" w14:textId="77777777" w:rsidTr="00770386">
        <w:trPr>
          <w:trHeight w:val="20"/>
        </w:trPr>
        <w:tc>
          <w:tcPr>
            <w:tcW w:w="2550" w:type="dxa"/>
            <w:tcBorders>
              <w:left w:val="single" w:sz="8" w:space="0" w:color="000000" w:themeColor="text1"/>
            </w:tcBorders>
          </w:tcPr>
          <w:p w14:paraId="6858A9B0" w14:textId="77777777" w:rsidR="003766F2" w:rsidRPr="00D13A4E" w:rsidRDefault="003766F2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C72C31E" w14:textId="77777777" w:rsidR="003766F2" w:rsidRPr="00D13A4E" w:rsidRDefault="003766F2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2832" w:type="dxa"/>
            <w:gridSpan w:val="3"/>
          </w:tcPr>
          <w:p w14:paraId="49B42B3E" w14:textId="77777777" w:rsidR="003766F2" w:rsidRPr="00D13A4E" w:rsidRDefault="003766F2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FEBBF18" w14:textId="77777777" w:rsidR="003766F2" w:rsidRPr="00D13A4E" w:rsidRDefault="003766F2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2327" w:type="dxa"/>
          </w:tcPr>
          <w:p w14:paraId="320EBFD4" w14:textId="77777777" w:rsidR="003766F2" w:rsidRPr="00D13A4E" w:rsidRDefault="003766F2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AE2061F" w14:textId="77777777" w:rsidR="003766F2" w:rsidRPr="00D13A4E" w:rsidRDefault="003766F2" w:rsidP="00266496">
            <w:pPr>
              <w:rPr>
                <w:sz w:val="16"/>
                <w:szCs w:val="16"/>
              </w:rPr>
            </w:pPr>
          </w:p>
        </w:tc>
        <w:tc>
          <w:tcPr>
            <w:tcW w:w="1410" w:type="dxa"/>
            <w:tcBorders>
              <w:right w:val="single" w:sz="8" w:space="0" w:color="000000" w:themeColor="text1"/>
            </w:tcBorders>
          </w:tcPr>
          <w:p w14:paraId="4C11D8DC" w14:textId="77777777" w:rsidR="003766F2" w:rsidRPr="00D13A4E" w:rsidRDefault="003766F2" w:rsidP="003766F2">
            <w:pPr>
              <w:pStyle w:val="NoSpacing"/>
              <w:rPr>
                <w:sz w:val="16"/>
                <w:szCs w:val="16"/>
              </w:rPr>
            </w:pPr>
          </w:p>
        </w:tc>
      </w:tr>
      <w:tr w:rsidR="00770386" w:rsidRPr="00FB65CC" w14:paraId="44ECA5CF" w14:textId="77777777" w:rsidTr="00770386">
        <w:trPr>
          <w:trHeight w:val="20"/>
        </w:trPr>
        <w:tc>
          <w:tcPr>
            <w:tcW w:w="2550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558C184E" w14:textId="2435D786" w:rsidR="003766F2" w:rsidRPr="00FB65CC" w:rsidRDefault="008B4B41" w:rsidP="001F67C3">
            <w:pPr>
              <w:jc w:val="right"/>
            </w:pPr>
            <w:r>
              <w:t>School</w:t>
            </w:r>
          </w:p>
        </w:tc>
        <w:tc>
          <w:tcPr>
            <w:tcW w:w="5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A8D4D69" w14:textId="77777777" w:rsidR="003766F2" w:rsidRPr="00FB65CC" w:rsidRDefault="003766F2" w:rsidP="001F67C3">
            <w:pPr>
              <w:jc w:val="right"/>
            </w:pPr>
          </w:p>
        </w:tc>
        <w:tc>
          <w:tcPr>
            <w:tcW w:w="2832" w:type="dxa"/>
            <w:gridSpan w:val="3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19DFB6A0" w14:textId="44BB2061" w:rsidR="003766F2" w:rsidRPr="00FB65CC" w:rsidRDefault="008B4B41" w:rsidP="001F67C3">
            <w:pPr>
              <w:jc w:val="right"/>
            </w:pPr>
            <w:proofErr w:type="spellStart"/>
            <w:r>
              <w:t>Feldale</w:t>
            </w:r>
            <w:proofErr w:type="spellEnd"/>
          </w:p>
        </w:tc>
        <w:tc>
          <w:tcPr>
            <w:tcW w:w="5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66DC6CE" w14:textId="77777777" w:rsidR="003766F2" w:rsidRPr="00FB65CC" w:rsidRDefault="003766F2" w:rsidP="001F67C3">
            <w:pPr>
              <w:jc w:val="right"/>
            </w:pPr>
          </w:p>
        </w:tc>
        <w:tc>
          <w:tcPr>
            <w:tcW w:w="2327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2C70ACE5" w14:textId="2AD9B6B0" w:rsidR="003766F2" w:rsidRPr="00FB65CC" w:rsidRDefault="008B4B41" w:rsidP="001F67C3">
            <w:pPr>
              <w:jc w:val="right"/>
            </w:pPr>
            <w:r>
              <w:t>In a house</w:t>
            </w:r>
          </w:p>
        </w:tc>
        <w:tc>
          <w:tcPr>
            <w:tcW w:w="50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9A5A1C8" w14:textId="77777777" w:rsidR="003766F2" w:rsidRPr="00FB65CC" w:rsidRDefault="003766F2" w:rsidP="00266496"/>
        </w:tc>
        <w:tc>
          <w:tcPr>
            <w:tcW w:w="1410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623C78A1" w14:textId="77777777" w:rsidR="003766F2" w:rsidRPr="00FB65CC" w:rsidRDefault="003766F2" w:rsidP="00FB65CC">
            <w:pPr>
              <w:pStyle w:val="NoSpacing"/>
              <w:rPr>
                <w:rFonts w:cs="Arial"/>
              </w:rPr>
            </w:pPr>
          </w:p>
        </w:tc>
      </w:tr>
      <w:tr w:rsidR="00C528BC" w:rsidRPr="00FB65CC" w14:paraId="2BD70EB0" w14:textId="77777777" w:rsidTr="00770386">
        <w:trPr>
          <w:trHeight w:val="20"/>
        </w:trPr>
        <w:tc>
          <w:tcPr>
            <w:tcW w:w="2550" w:type="dxa"/>
            <w:tcBorders>
              <w:left w:val="single" w:sz="8" w:space="0" w:color="000000" w:themeColor="text1"/>
            </w:tcBorders>
          </w:tcPr>
          <w:p w14:paraId="45A1D090" w14:textId="77777777" w:rsidR="003766F2" w:rsidRPr="00D13A4E" w:rsidRDefault="003766F2" w:rsidP="001F67C3">
            <w:pPr>
              <w:jc w:val="righ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BCB0066" w14:textId="77777777" w:rsidR="003766F2" w:rsidRPr="00D13A4E" w:rsidRDefault="003766F2" w:rsidP="001F67C3">
            <w:pPr>
              <w:jc w:val="right"/>
              <w:rPr>
                <w:szCs w:val="24"/>
              </w:rPr>
            </w:pPr>
          </w:p>
        </w:tc>
        <w:tc>
          <w:tcPr>
            <w:tcW w:w="2832" w:type="dxa"/>
            <w:gridSpan w:val="3"/>
          </w:tcPr>
          <w:p w14:paraId="65DB2BF5" w14:textId="77777777" w:rsidR="003766F2" w:rsidRPr="00D13A4E" w:rsidRDefault="003766F2" w:rsidP="001F67C3">
            <w:pPr>
              <w:jc w:val="right"/>
              <w:rPr>
                <w:szCs w:val="24"/>
              </w:rPr>
            </w:pPr>
          </w:p>
        </w:tc>
        <w:tc>
          <w:tcPr>
            <w:tcW w:w="569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4324D38" w14:textId="77777777" w:rsidR="003766F2" w:rsidRPr="00D13A4E" w:rsidRDefault="003766F2" w:rsidP="001F67C3">
            <w:pPr>
              <w:jc w:val="right"/>
              <w:rPr>
                <w:szCs w:val="24"/>
              </w:rPr>
            </w:pPr>
          </w:p>
        </w:tc>
        <w:tc>
          <w:tcPr>
            <w:tcW w:w="2327" w:type="dxa"/>
          </w:tcPr>
          <w:p w14:paraId="38C91072" w14:textId="77777777" w:rsidR="003766F2" w:rsidRPr="00D13A4E" w:rsidRDefault="003766F2" w:rsidP="001F67C3">
            <w:pPr>
              <w:jc w:val="right"/>
              <w:rPr>
                <w:szCs w:val="24"/>
              </w:rPr>
            </w:pPr>
          </w:p>
        </w:tc>
        <w:tc>
          <w:tcPr>
            <w:tcW w:w="50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488BA9C" w14:textId="77777777" w:rsidR="003766F2" w:rsidRPr="00D13A4E" w:rsidRDefault="003766F2" w:rsidP="00266496">
            <w:pPr>
              <w:rPr>
                <w:szCs w:val="24"/>
              </w:rPr>
            </w:pPr>
          </w:p>
        </w:tc>
        <w:tc>
          <w:tcPr>
            <w:tcW w:w="1410" w:type="dxa"/>
            <w:tcBorders>
              <w:right w:val="single" w:sz="8" w:space="0" w:color="000000" w:themeColor="text1"/>
            </w:tcBorders>
          </w:tcPr>
          <w:p w14:paraId="5C6BBA4D" w14:textId="77777777" w:rsidR="003766F2" w:rsidRPr="00FB65CC" w:rsidRDefault="003766F2" w:rsidP="00FB65CC">
            <w:pPr>
              <w:pStyle w:val="NoSpacing"/>
              <w:rPr>
                <w:rFonts w:cs="Arial"/>
              </w:rPr>
            </w:pPr>
          </w:p>
        </w:tc>
      </w:tr>
      <w:tr w:rsidR="00770386" w:rsidRPr="00FB65CC" w14:paraId="6C73FB64" w14:textId="77777777" w:rsidTr="00770386">
        <w:trPr>
          <w:trHeight w:val="20"/>
        </w:trPr>
        <w:tc>
          <w:tcPr>
            <w:tcW w:w="2550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745B534C" w14:textId="6F0DD1EA" w:rsidR="003766F2" w:rsidRPr="00FB65CC" w:rsidRDefault="003766F2" w:rsidP="001F67C3">
            <w:pPr>
              <w:jc w:val="right"/>
            </w:pPr>
            <w:r w:rsidRPr="00FB65CC">
              <w:t>Toilets</w:t>
            </w:r>
          </w:p>
        </w:tc>
        <w:tc>
          <w:tcPr>
            <w:tcW w:w="5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E9770E2" w14:textId="77777777" w:rsidR="003766F2" w:rsidRPr="00FB65CC" w:rsidRDefault="003766F2" w:rsidP="001F67C3">
            <w:pPr>
              <w:jc w:val="right"/>
            </w:pPr>
          </w:p>
        </w:tc>
        <w:tc>
          <w:tcPr>
            <w:tcW w:w="2832" w:type="dxa"/>
            <w:gridSpan w:val="3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42D28C0E" w14:textId="551BBAE2" w:rsidR="003766F2" w:rsidRPr="00FB65CC" w:rsidRDefault="008B4B41" w:rsidP="001F67C3">
            <w:pPr>
              <w:jc w:val="right"/>
            </w:pPr>
            <w:r>
              <w:t>Street</w:t>
            </w:r>
          </w:p>
        </w:tc>
        <w:tc>
          <w:tcPr>
            <w:tcW w:w="5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253DBF7" w14:textId="77777777" w:rsidR="003766F2" w:rsidRPr="00FB65CC" w:rsidRDefault="003766F2" w:rsidP="001F67C3">
            <w:pPr>
              <w:jc w:val="right"/>
            </w:pPr>
          </w:p>
        </w:tc>
        <w:tc>
          <w:tcPr>
            <w:tcW w:w="2327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062A5545" w14:textId="77777777" w:rsidR="003766F2" w:rsidRPr="00FB65CC" w:rsidRDefault="003766F2" w:rsidP="001F67C3">
            <w:pPr>
              <w:jc w:val="right"/>
            </w:pPr>
            <w:r w:rsidRPr="00FB65CC">
              <w:t>Online/social media</w:t>
            </w:r>
          </w:p>
        </w:tc>
        <w:tc>
          <w:tcPr>
            <w:tcW w:w="50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115F6EF" w14:textId="77777777" w:rsidR="003766F2" w:rsidRPr="00FB65CC" w:rsidRDefault="003766F2" w:rsidP="00266496"/>
        </w:tc>
        <w:tc>
          <w:tcPr>
            <w:tcW w:w="1410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62AEF182" w14:textId="77777777" w:rsidR="003766F2" w:rsidRPr="00FB65CC" w:rsidRDefault="003766F2" w:rsidP="00FB65CC">
            <w:pPr>
              <w:pStyle w:val="NoSpacing"/>
              <w:rPr>
                <w:rFonts w:cs="Arial"/>
              </w:rPr>
            </w:pPr>
          </w:p>
        </w:tc>
      </w:tr>
      <w:tr w:rsidR="00770386" w:rsidRPr="00BF5465" w14:paraId="2CD04AD3" w14:textId="77777777" w:rsidTr="00770386">
        <w:trPr>
          <w:trHeight w:val="223"/>
        </w:trPr>
        <w:tc>
          <w:tcPr>
            <w:tcW w:w="2550" w:type="dxa"/>
            <w:tcBorders>
              <w:left w:val="single" w:sz="8" w:space="0" w:color="000000" w:themeColor="text1"/>
            </w:tcBorders>
          </w:tcPr>
          <w:p w14:paraId="38800C23" w14:textId="77777777" w:rsidR="00D13A4E" w:rsidRPr="00BF5465" w:rsidRDefault="00D13A4E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3399" w:type="dxa"/>
            <w:gridSpan w:val="4"/>
          </w:tcPr>
          <w:p w14:paraId="77D2D277" w14:textId="77777777" w:rsidR="00D13A4E" w:rsidRPr="00BF5465" w:rsidRDefault="00D13A4E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8" w:space="0" w:color="000000" w:themeColor="text1"/>
            </w:tcBorders>
          </w:tcPr>
          <w:p w14:paraId="6DE1104B" w14:textId="77777777" w:rsidR="00D13A4E" w:rsidRPr="00BF5465" w:rsidRDefault="00D13A4E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2327" w:type="dxa"/>
          </w:tcPr>
          <w:p w14:paraId="6E3B1131" w14:textId="77777777" w:rsidR="00D13A4E" w:rsidRPr="00BF5465" w:rsidRDefault="00D13A4E" w:rsidP="001F67C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B0F800E" w14:textId="77777777" w:rsidR="00D13A4E" w:rsidRPr="00BF5465" w:rsidRDefault="00D13A4E" w:rsidP="00266496">
            <w:pPr>
              <w:rPr>
                <w:sz w:val="16"/>
                <w:szCs w:val="16"/>
              </w:rPr>
            </w:pPr>
          </w:p>
        </w:tc>
        <w:tc>
          <w:tcPr>
            <w:tcW w:w="1410" w:type="dxa"/>
            <w:tcBorders>
              <w:right w:val="single" w:sz="8" w:space="0" w:color="000000" w:themeColor="text1"/>
            </w:tcBorders>
          </w:tcPr>
          <w:p w14:paraId="4CB091A5" w14:textId="77777777" w:rsidR="00D13A4E" w:rsidRPr="00BF5465" w:rsidRDefault="00D13A4E" w:rsidP="00FB65CC">
            <w:pPr>
              <w:pStyle w:val="NoSpacing"/>
              <w:rPr>
                <w:rFonts w:cs="Arial"/>
                <w:sz w:val="16"/>
                <w:szCs w:val="16"/>
              </w:rPr>
            </w:pPr>
          </w:p>
        </w:tc>
      </w:tr>
      <w:tr w:rsidR="00770386" w:rsidRPr="00FB65CC" w14:paraId="3590707A" w14:textId="77777777" w:rsidTr="00770386">
        <w:trPr>
          <w:trHeight w:val="20"/>
        </w:trPr>
        <w:tc>
          <w:tcPr>
            <w:tcW w:w="4957" w:type="dxa"/>
            <w:gridSpan w:val="3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6E986A0F" w14:textId="3600A9B8" w:rsidR="00D13A4E" w:rsidRPr="00FB65CC" w:rsidRDefault="00D13A4E" w:rsidP="001F67C3">
            <w:pPr>
              <w:jc w:val="right"/>
            </w:pPr>
            <w:r w:rsidRPr="00FB65CC">
              <w:t xml:space="preserve">On the way to/from </w:t>
            </w:r>
            <w:r>
              <w:t>youth club</w:t>
            </w:r>
          </w:p>
        </w:tc>
        <w:tc>
          <w:tcPr>
            <w:tcW w:w="46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705AFD6" w14:textId="77777777" w:rsidR="00D13A4E" w:rsidRPr="00FB65CC" w:rsidRDefault="00D13A4E" w:rsidP="001F67C3">
            <w:pPr>
              <w:jc w:val="right"/>
            </w:pPr>
          </w:p>
        </w:tc>
        <w:tc>
          <w:tcPr>
            <w:tcW w:w="3427" w:type="dxa"/>
            <w:gridSpan w:val="3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3D11F320" w14:textId="210B3BE6" w:rsidR="00D13A4E" w:rsidRPr="00FB65CC" w:rsidRDefault="00D13A4E" w:rsidP="001F67C3">
            <w:pPr>
              <w:jc w:val="right"/>
            </w:pPr>
            <w:r w:rsidRPr="00FB65CC">
              <w:t>Other (please describe below)</w:t>
            </w:r>
          </w:p>
        </w:tc>
        <w:tc>
          <w:tcPr>
            <w:tcW w:w="50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59A656D" w14:textId="761274A6" w:rsidR="00D13A4E" w:rsidRPr="00FB65CC" w:rsidRDefault="00D13A4E" w:rsidP="00266496"/>
        </w:tc>
        <w:tc>
          <w:tcPr>
            <w:tcW w:w="1410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7F31D39F" w14:textId="77777777" w:rsidR="00D13A4E" w:rsidRPr="00FB65CC" w:rsidRDefault="00D13A4E" w:rsidP="00FB65CC">
            <w:pPr>
              <w:pStyle w:val="NoSpacing"/>
              <w:rPr>
                <w:rFonts w:cs="Arial"/>
              </w:rPr>
            </w:pPr>
          </w:p>
        </w:tc>
      </w:tr>
      <w:tr w:rsidR="001A0553" w:rsidRPr="00D13A4E" w14:paraId="51D76AFC" w14:textId="77777777" w:rsidTr="00770386">
        <w:trPr>
          <w:trHeight w:val="20"/>
        </w:trPr>
        <w:tc>
          <w:tcPr>
            <w:tcW w:w="10762" w:type="dxa"/>
            <w:gridSpan w:val="9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137B996" w14:textId="77777777" w:rsidR="001A0553" w:rsidRPr="00D13A4E" w:rsidRDefault="001A0553" w:rsidP="00FB65CC">
            <w:pPr>
              <w:pStyle w:val="NoSpacing"/>
              <w:rPr>
                <w:rFonts w:cs="Arial"/>
                <w:szCs w:val="24"/>
              </w:rPr>
            </w:pPr>
          </w:p>
        </w:tc>
      </w:tr>
      <w:tr w:rsidR="00FB03D1" w14:paraId="49B93C5A" w14:textId="77777777" w:rsidTr="00770386">
        <w:trPr>
          <w:trHeight w:val="1268"/>
        </w:trPr>
        <w:tc>
          <w:tcPr>
            <w:tcW w:w="10762" w:type="dxa"/>
            <w:gridSpan w:val="9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03027EE" w14:textId="77777777" w:rsidR="004E6871" w:rsidRDefault="001A0553" w:rsidP="00D5633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Other</w:t>
            </w:r>
          </w:p>
          <w:p w14:paraId="6278A75B" w14:textId="77777777" w:rsidR="001A0553" w:rsidRPr="00DF07FC" w:rsidRDefault="001A0553" w:rsidP="00D56331">
            <w:pPr>
              <w:rPr>
                <w:rFonts w:cs="Arial"/>
                <w:szCs w:val="24"/>
              </w:rPr>
            </w:pPr>
          </w:p>
        </w:tc>
      </w:tr>
    </w:tbl>
    <w:p w14:paraId="1CEA3A73" w14:textId="4DAE016A" w:rsidR="00416711" w:rsidRDefault="000B5211" w:rsidP="004B35B3">
      <w:pPr>
        <w:pStyle w:val="Heading2"/>
      </w:pPr>
      <w:r>
        <w:lastRenderedPageBreak/>
        <w:t>D</w:t>
      </w:r>
      <w:r w:rsidR="00416711" w:rsidRPr="00FD35FF">
        <w:t>etails of reported incident (please include any derogatory language used)</w:t>
      </w:r>
      <w:r w:rsidR="00416711"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16711" w14:paraId="392DFAE1" w14:textId="77777777" w:rsidTr="000B5211">
        <w:trPr>
          <w:trHeight w:val="3527"/>
        </w:trPr>
        <w:tc>
          <w:tcPr>
            <w:tcW w:w="10348" w:type="dxa"/>
            <w:shd w:val="clear" w:color="auto" w:fill="auto"/>
          </w:tcPr>
          <w:p w14:paraId="60D11735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  <w:p w14:paraId="50742664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  <w:p w14:paraId="12F1B7E0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  <w:p w14:paraId="5E27D547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</w:tbl>
    <w:p w14:paraId="33FE6DC5" w14:textId="77777777" w:rsidR="00416711" w:rsidRPr="00B836A0" w:rsidRDefault="00416711" w:rsidP="00B836A0">
      <w:pPr>
        <w:pStyle w:val="NoSpacing"/>
      </w:pPr>
    </w:p>
    <w:p w14:paraId="42C5E4D9" w14:textId="4AF070BD" w:rsidR="00416711" w:rsidRPr="006B3DEC" w:rsidRDefault="00416711" w:rsidP="00416711">
      <w:pPr>
        <w:spacing w:after="0"/>
        <w:rPr>
          <w:rFonts w:cs="Arial"/>
          <w:b/>
          <w:szCs w:val="24"/>
        </w:rPr>
      </w:pPr>
      <w:r w:rsidRPr="00FD35FF">
        <w:rPr>
          <w:rFonts w:cs="Arial"/>
          <w:b/>
          <w:szCs w:val="24"/>
        </w:rPr>
        <w:t>Name and age of target/s (some incidents may not have a target):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16711" w14:paraId="5B776911" w14:textId="77777777" w:rsidTr="00922287">
        <w:trPr>
          <w:trHeight w:val="864"/>
        </w:trPr>
        <w:tc>
          <w:tcPr>
            <w:tcW w:w="10348" w:type="dxa"/>
            <w:shd w:val="clear" w:color="auto" w:fill="auto"/>
          </w:tcPr>
          <w:p w14:paraId="3CE94135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</w:tbl>
    <w:p w14:paraId="0F0690B6" w14:textId="77777777" w:rsidR="00416711" w:rsidRDefault="00416711" w:rsidP="00B836A0">
      <w:pPr>
        <w:pStyle w:val="NoSpacing"/>
      </w:pPr>
    </w:p>
    <w:p w14:paraId="09EA604D" w14:textId="77777777" w:rsidR="00416711" w:rsidRDefault="00B836A0" w:rsidP="00416711">
      <w:pPr>
        <w:spacing w:after="0"/>
        <w:rPr>
          <w:rFonts w:cs="Arial"/>
          <w:b/>
          <w:szCs w:val="24"/>
        </w:rPr>
      </w:pPr>
      <w:r w:rsidRPr="00FD35FF">
        <w:rPr>
          <w:rFonts w:cs="Arial"/>
          <w:b/>
          <w:szCs w:val="24"/>
        </w:rPr>
        <w:t>Ethnicity of target</w:t>
      </w:r>
      <w:r>
        <w:rPr>
          <w:rFonts w:cs="Arial"/>
          <w:b/>
          <w:szCs w:val="24"/>
        </w:rPr>
        <w:t xml:space="preserve"> (please refer to Appendix 4 for ethnic groups):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16711" w14:paraId="7CDCE216" w14:textId="77777777" w:rsidTr="00922287">
        <w:trPr>
          <w:trHeight w:val="796"/>
        </w:trPr>
        <w:tc>
          <w:tcPr>
            <w:tcW w:w="10348" w:type="dxa"/>
            <w:shd w:val="clear" w:color="auto" w:fill="auto"/>
          </w:tcPr>
          <w:p w14:paraId="7F7D16B4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</w:tbl>
    <w:p w14:paraId="40DA5902" w14:textId="77777777" w:rsidR="00B836A0" w:rsidRDefault="00B836A0" w:rsidP="00B836A0">
      <w:pPr>
        <w:pStyle w:val="NoSpacing"/>
      </w:pPr>
    </w:p>
    <w:p w14:paraId="139574AD" w14:textId="38703780" w:rsidR="00416711" w:rsidRPr="00FD35FF" w:rsidRDefault="00B836A0" w:rsidP="00416711">
      <w:pPr>
        <w:spacing w:after="0"/>
        <w:rPr>
          <w:rFonts w:cs="Arial"/>
          <w:b/>
          <w:szCs w:val="24"/>
        </w:rPr>
      </w:pPr>
      <w:r w:rsidRPr="00E440E6">
        <w:rPr>
          <w:rFonts w:cs="Arial"/>
          <w:b/>
          <w:szCs w:val="24"/>
        </w:rPr>
        <w:t>Gender of target:</w:t>
      </w:r>
      <w:r w:rsidRPr="00B836A0">
        <w:rPr>
          <w:rFonts w:cs="Arial"/>
          <w:b/>
          <w:szCs w:val="24"/>
        </w:rPr>
        <w:t xml:space="preserve"> </w:t>
      </w:r>
      <w:r w:rsidRPr="00FD35FF">
        <w:rPr>
          <w:rFonts w:cs="Arial"/>
          <w:b/>
          <w:szCs w:val="24"/>
        </w:rPr>
        <w:t>Name and age of perpetrator/s: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16711" w14:paraId="774D90C7" w14:textId="77777777" w:rsidTr="00922287">
        <w:trPr>
          <w:trHeight w:val="1025"/>
        </w:trPr>
        <w:tc>
          <w:tcPr>
            <w:tcW w:w="10348" w:type="dxa"/>
            <w:shd w:val="clear" w:color="auto" w:fill="auto"/>
          </w:tcPr>
          <w:p w14:paraId="67A9C73E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</w:tbl>
    <w:p w14:paraId="75B81AC6" w14:textId="77777777" w:rsidR="00416711" w:rsidRDefault="00416711" w:rsidP="00B836A0">
      <w:pPr>
        <w:pStyle w:val="NoSpacing"/>
      </w:pPr>
    </w:p>
    <w:p w14:paraId="32E82121" w14:textId="5019E49F" w:rsidR="00416711" w:rsidRPr="00E440E6" w:rsidRDefault="00B836A0" w:rsidP="00416711">
      <w:pPr>
        <w:spacing w:after="0"/>
        <w:rPr>
          <w:rFonts w:cs="Arial"/>
          <w:b/>
          <w:szCs w:val="24"/>
        </w:rPr>
      </w:pPr>
      <w:r>
        <w:rPr>
          <w:rFonts w:cs="Arial"/>
          <w:b/>
          <w:szCs w:val="24"/>
        </w:rPr>
        <w:t>Name and age group of perpetrator</w:t>
      </w:r>
      <w:r w:rsidR="001A0553">
        <w:rPr>
          <w:rFonts w:cs="Arial"/>
          <w:b/>
          <w:szCs w:val="24"/>
        </w:rPr>
        <w:t>/s: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16711" w14:paraId="0CB4BB12" w14:textId="77777777" w:rsidTr="00922287">
        <w:trPr>
          <w:trHeight w:val="1048"/>
        </w:trPr>
        <w:tc>
          <w:tcPr>
            <w:tcW w:w="10348" w:type="dxa"/>
            <w:shd w:val="clear" w:color="auto" w:fill="auto"/>
          </w:tcPr>
          <w:p w14:paraId="0E4BCAEE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</w:tbl>
    <w:p w14:paraId="0C795445" w14:textId="77777777" w:rsidR="00416711" w:rsidRDefault="00416711" w:rsidP="00B836A0">
      <w:pPr>
        <w:pStyle w:val="NoSpacing"/>
      </w:pPr>
    </w:p>
    <w:p w14:paraId="25A28D6C" w14:textId="77777777" w:rsidR="00416711" w:rsidRPr="00E440E6" w:rsidRDefault="00416711" w:rsidP="00416711">
      <w:pPr>
        <w:spacing w:after="0"/>
        <w:rPr>
          <w:rFonts w:cs="Arial"/>
          <w:b/>
          <w:szCs w:val="24"/>
        </w:rPr>
      </w:pPr>
      <w:r w:rsidRPr="00E440E6">
        <w:rPr>
          <w:rFonts w:cs="Arial"/>
          <w:b/>
          <w:szCs w:val="24"/>
        </w:rPr>
        <w:t>Ethnicity of perpetrator</w:t>
      </w:r>
      <w:r>
        <w:rPr>
          <w:rFonts w:cs="Arial"/>
          <w:b/>
          <w:szCs w:val="24"/>
        </w:rPr>
        <w:t xml:space="preserve"> (please refer to Appendix 4 for ethnic groups):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16711" w14:paraId="0047E2A8" w14:textId="77777777" w:rsidTr="00922287">
        <w:trPr>
          <w:trHeight w:val="716"/>
        </w:trPr>
        <w:tc>
          <w:tcPr>
            <w:tcW w:w="10348" w:type="dxa"/>
            <w:shd w:val="clear" w:color="auto" w:fill="auto"/>
          </w:tcPr>
          <w:p w14:paraId="68181E1B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</w:tbl>
    <w:p w14:paraId="60CEE946" w14:textId="77777777" w:rsidR="00416711" w:rsidRDefault="00416711" w:rsidP="00B836A0">
      <w:pPr>
        <w:pStyle w:val="NoSpacing"/>
      </w:pPr>
    </w:p>
    <w:p w14:paraId="7CD7FCA4" w14:textId="77777777" w:rsidR="00416711" w:rsidRPr="00E440E6" w:rsidRDefault="00416711" w:rsidP="00416711">
      <w:pPr>
        <w:spacing w:after="0"/>
        <w:rPr>
          <w:rFonts w:cs="Arial"/>
          <w:b/>
          <w:szCs w:val="24"/>
        </w:rPr>
      </w:pPr>
      <w:r w:rsidRPr="00E440E6">
        <w:rPr>
          <w:rFonts w:cs="Arial"/>
          <w:b/>
          <w:szCs w:val="24"/>
        </w:rPr>
        <w:t>Gender of perpetrator: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16711" w14:paraId="0AAB88C0" w14:textId="77777777" w:rsidTr="00922287">
        <w:trPr>
          <w:trHeight w:val="648"/>
        </w:trPr>
        <w:tc>
          <w:tcPr>
            <w:tcW w:w="10348" w:type="dxa"/>
            <w:shd w:val="clear" w:color="auto" w:fill="auto"/>
          </w:tcPr>
          <w:p w14:paraId="0504227B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</w:tbl>
    <w:p w14:paraId="2E7E7C9E" w14:textId="77777777" w:rsidR="00480560" w:rsidRDefault="00480560" w:rsidP="00416711">
      <w:pPr>
        <w:rPr>
          <w:rFonts w:cs="Arial"/>
          <w:b/>
          <w:szCs w:val="24"/>
        </w:rPr>
      </w:pPr>
    </w:p>
    <w:p w14:paraId="1EEFCBB3" w14:textId="79EA59A8" w:rsidR="00416711" w:rsidRDefault="00416711" w:rsidP="00416711">
      <w:pPr>
        <w:rPr>
          <w:rFonts w:cs="Arial"/>
          <w:b/>
          <w:szCs w:val="24"/>
        </w:rPr>
      </w:pPr>
      <w:r w:rsidRPr="00E440E6">
        <w:rPr>
          <w:rFonts w:cs="Arial"/>
          <w:b/>
          <w:szCs w:val="24"/>
        </w:rPr>
        <w:t>Bullying/incident was to do with</w:t>
      </w:r>
      <w:r>
        <w:rPr>
          <w:rFonts w:cs="Arial"/>
          <w:b/>
          <w:szCs w:val="24"/>
        </w:rPr>
        <w:t>:</w:t>
      </w:r>
    </w:p>
    <w:p w14:paraId="7066528A" w14:textId="77777777" w:rsidR="00416711" w:rsidRPr="00E440E6" w:rsidRDefault="00416711" w:rsidP="00416711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>(T</w:t>
      </w:r>
      <w:r w:rsidRPr="00E440E6">
        <w:rPr>
          <w:rFonts w:cs="Arial"/>
          <w:b/>
          <w:szCs w:val="24"/>
        </w:rPr>
        <w:t>ick all the boxes that apply from sections A and B</w:t>
      </w:r>
      <w:r>
        <w:rPr>
          <w:rFonts w:cs="Arial"/>
          <w:b/>
          <w:szCs w:val="24"/>
        </w:rPr>
        <w:t>).</w:t>
      </w:r>
    </w:p>
    <w:p w14:paraId="20796109" w14:textId="77777777" w:rsidR="00416711" w:rsidRPr="00712A9B" w:rsidRDefault="00416711" w:rsidP="00416711">
      <w:pPr>
        <w:spacing w:after="0" w:line="240" w:lineRule="auto"/>
        <w:rPr>
          <w:rFonts w:cs="Arial"/>
          <w:b/>
          <w:i/>
          <w:szCs w:val="24"/>
        </w:rPr>
      </w:pPr>
      <w:r w:rsidRPr="00712A9B">
        <w:rPr>
          <w:rFonts w:cs="Arial"/>
          <w:b/>
          <w:i/>
          <w:szCs w:val="24"/>
        </w:rPr>
        <w:t>Section A (protected characteristics under the Equality Act and statutory requirements under Prevent) – for definitions see Appendix 1.</w:t>
      </w:r>
    </w:p>
    <w:p w14:paraId="6B8C5522" w14:textId="77777777" w:rsidR="00416711" w:rsidRDefault="00416711" w:rsidP="00416711">
      <w:pPr>
        <w:spacing w:after="0" w:line="240" w:lineRule="auto"/>
        <w:rPr>
          <w:rFonts w:cs="Arial"/>
          <w:szCs w:val="24"/>
        </w:rPr>
      </w:pPr>
    </w:p>
    <w:tbl>
      <w:tblPr>
        <w:tblW w:w="9763" w:type="dxa"/>
        <w:tblCellSpacing w:w="14" w:type="dxa"/>
        <w:tblLook w:val="04A0" w:firstRow="1" w:lastRow="0" w:firstColumn="1" w:lastColumn="0" w:noHBand="0" w:noVBand="1"/>
      </w:tblPr>
      <w:tblGrid>
        <w:gridCol w:w="107"/>
        <w:gridCol w:w="8965"/>
        <w:gridCol w:w="691"/>
      </w:tblGrid>
      <w:tr w:rsidR="00416711" w14:paraId="3B448327" w14:textId="77777777" w:rsidTr="00B44040">
        <w:trPr>
          <w:trHeight w:val="584"/>
          <w:tblCellSpacing w:w="14" w:type="dxa"/>
        </w:trPr>
        <w:tc>
          <w:tcPr>
            <w:tcW w:w="9030" w:type="dxa"/>
            <w:gridSpan w:val="2"/>
            <w:shd w:val="clear" w:color="auto" w:fill="auto"/>
          </w:tcPr>
          <w:p w14:paraId="01AAE268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Disability/special educational needs/medical condition/mental health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C5639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7F6F7FCE" w14:textId="77777777" w:rsidTr="00B44040">
        <w:trPr>
          <w:trHeight w:val="584"/>
          <w:tblCellSpacing w:w="14" w:type="dxa"/>
        </w:trPr>
        <w:tc>
          <w:tcPr>
            <w:tcW w:w="9030" w:type="dxa"/>
            <w:gridSpan w:val="2"/>
            <w:shd w:val="clear" w:color="auto" w:fill="auto"/>
          </w:tcPr>
          <w:p w14:paraId="4E6853B9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Ethnicity/race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0B0E8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1C03436D" w14:textId="77777777" w:rsidTr="00B44040">
        <w:trPr>
          <w:trHeight w:val="584"/>
          <w:tblCellSpacing w:w="14" w:type="dxa"/>
        </w:trPr>
        <w:tc>
          <w:tcPr>
            <w:tcW w:w="9030" w:type="dxa"/>
            <w:gridSpan w:val="2"/>
            <w:shd w:val="clear" w:color="auto" w:fill="auto"/>
          </w:tcPr>
          <w:p w14:paraId="738705A2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Gender identity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0052D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00BDE359" w14:textId="77777777" w:rsidTr="00B44040">
        <w:trPr>
          <w:trHeight w:val="584"/>
          <w:tblCellSpacing w:w="14" w:type="dxa"/>
        </w:trPr>
        <w:tc>
          <w:tcPr>
            <w:tcW w:w="9030" w:type="dxa"/>
            <w:gridSpan w:val="2"/>
            <w:shd w:val="clear" w:color="auto" w:fill="auto"/>
          </w:tcPr>
          <w:p w14:paraId="443E694A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Religion/belief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A1AAB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42B50B97" w14:textId="77777777" w:rsidTr="00B44040">
        <w:trPr>
          <w:trHeight w:val="584"/>
          <w:tblCellSpacing w:w="14" w:type="dxa"/>
        </w:trPr>
        <w:tc>
          <w:tcPr>
            <w:tcW w:w="9030" w:type="dxa"/>
            <w:gridSpan w:val="2"/>
            <w:shd w:val="clear" w:color="auto" w:fill="auto"/>
          </w:tcPr>
          <w:p w14:paraId="0FC77CEA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Sex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FDD98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65B183AF" w14:textId="77777777" w:rsidTr="00B44040">
        <w:trPr>
          <w:trHeight w:val="584"/>
          <w:tblCellSpacing w:w="14" w:type="dxa"/>
        </w:trPr>
        <w:tc>
          <w:tcPr>
            <w:tcW w:w="9030" w:type="dxa"/>
            <w:gridSpan w:val="2"/>
            <w:shd w:val="clear" w:color="auto" w:fill="auto"/>
          </w:tcPr>
          <w:p w14:paraId="368A6936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Sexual orientation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30FC9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2C4E4145" w14:textId="77777777" w:rsidTr="00B44040">
        <w:trPr>
          <w:trHeight w:val="584"/>
          <w:tblCellSpacing w:w="14" w:type="dxa"/>
        </w:trPr>
        <w:tc>
          <w:tcPr>
            <w:tcW w:w="9030" w:type="dxa"/>
            <w:gridSpan w:val="2"/>
            <w:shd w:val="clear" w:color="auto" w:fill="auto"/>
          </w:tcPr>
          <w:p w14:paraId="6615BF8B" w14:textId="3008A90D" w:rsidR="00416711" w:rsidRPr="00D56331" w:rsidRDefault="00D2306E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Trans Status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11B5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3588AEA5" w14:textId="77777777" w:rsidTr="00B44040">
        <w:trPr>
          <w:trHeight w:val="584"/>
          <w:tblCellSpacing w:w="14" w:type="dxa"/>
        </w:trPr>
        <w:tc>
          <w:tcPr>
            <w:tcW w:w="9030" w:type="dxa"/>
            <w:gridSpan w:val="2"/>
            <w:shd w:val="clear" w:color="auto" w:fill="auto"/>
          </w:tcPr>
          <w:p w14:paraId="512AB8ED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 xml:space="preserve">Expressing/supporting extremist views 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53329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1E6FC8DC" w14:textId="77777777" w:rsidTr="008635A5">
        <w:tblPrEx>
          <w:tblCellSpacing w:w="0" w:type="nil"/>
        </w:tblPrEx>
        <w:trPr>
          <w:gridBefore w:val="1"/>
          <w:wBefore w:w="65" w:type="dxa"/>
          <w:trHeight w:val="1846"/>
        </w:trPr>
        <w:tc>
          <w:tcPr>
            <w:tcW w:w="9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611A8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Other (please describe):</w:t>
            </w:r>
          </w:p>
          <w:p w14:paraId="0B5030E0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</w:tbl>
    <w:p w14:paraId="41795E56" w14:textId="77777777" w:rsidR="00416711" w:rsidRPr="00712A9B" w:rsidRDefault="00416711" w:rsidP="00416711">
      <w:pPr>
        <w:spacing w:after="0" w:line="240" w:lineRule="auto"/>
        <w:rPr>
          <w:rFonts w:cs="Arial"/>
          <w:b/>
          <w:i/>
          <w:szCs w:val="24"/>
        </w:rPr>
      </w:pPr>
      <w:r w:rsidRPr="00712A9B">
        <w:rPr>
          <w:rFonts w:cs="Arial"/>
          <w:b/>
          <w:i/>
          <w:szCs w:val="24"/>
        </w:rPr>
        <w:t>Section B (other non-statutory characteristics) - for definitions see Appendix 1</w:t>
      </w:r>
      <w:r>
        <w:rPr>
          <w:rFonts w:cs="Arial"/>
          <w:b/>
          <w:i/>
          <w:szCs w:val="24"/>
        </w:rPr>
        <w:t>.</w:t>
      </w:r>
    </w:p>
    <w:p w14:paraId="6824EED8" w14:textId="77777777" w:rsidR="00416711" w:rsidRPr="00712A9B" w:rsidRDefault="00416711" w:rsidP="004F477A">
      <w:pPr>
        <w:pStyle w:val="NoSpacing"/>
      </w:pPr>
    </w:p>
    <w:tbl>
      <w:tblPr>
        <w:tblStyle w:val="PlainTable5"/>
        <w:tblW w:w="0" w:type="auto"/>
        <w:tblCellSpacing w:w="14" w:type="dxa"/>
        <w:tblLook w:val="0600" w:firstRow="0" w:lastRow="0" w:firstColumn="0" w:lastColumn="0" w:noHBand="1" w:noVBand="1"/>
      </w:tblPr>
      <w:tblGrid>
        <w:gridCol w:w="9072"/>
        <w:gridCol w:w="669"/>
      </w:tblGrid>
      <w:tr w:rsidR="004C6243" w14:paraId="5C6A42D8" w14:textId="77777777" w:rsidTr="001E02AD">
        <w:trPr>
          <w:trHeight w:val="624"/>
          <w:tblCellSpacing w:w="14" w:type="dxa"/>
        </w:trPr>
        <w:tc>
          <w:tcPr>
            <w:tcW w:w="9030" w:type="dxa"/>
          </w:tcPr>
          <w:p w14:paraId="6BEBB9FF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Appearance</w:t>
            </w:r>
          </w:p>
        </w:tc>
        <w:tc>
          <w:tcPr>
            <w:tcW w:w="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4B4A32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  <w:tr w:rsidR="004C6243" w14:paraId="01911DA0" w14:textId="77777777" w:rsidTr="001E02AD">
        <w:trPr>
          <w:trHeight w:val="624"/>
          <w:tblCellSpacing w:w="14" w:type="dxa"/>
        </w:trPr>
        <w:tc>
          <w:tcPr>
            <w:tcW w:w="9030" w:type="dxa"/>
          </w:tcPr>
          <w:p w14:paraId="73933AC6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 xml:space="preserve">Home circumstances/socio-economic factors </w:t>
            </w:r>
          </w:p>
        </w:tc>
        <w:tc>
          <w:tcPr>
            <w:tcW w:w="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42A3C1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  <w:tr w:rsidR="00B65942" w14:paraId="27DF0A7F" w14:textId="77777777" w:rsidTr="001E02AD">
        <w:trPr>
          <w:trHeight w:val="2010"/>
          <w:tblCellSpacing w:w="14" w:type="dxa"/>
        </w:trPr>
        <w:tc>
          <w:tcPr>
            <w:tcW w:w="9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B3ACA" w14:textId="77777777" w:rsidR="00D362CD" w:rsidRPr="00D56331" w:rsidRDefault="00D362CD" w:rsidP="00D362CD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Other (please describe):</w:t>
            </w:r>
          </w:p>
          <w:p w14:paraId="34011067" w14:textId="77777777" w:rsidR="00D362CD" w:rsidRPr="00D56331" w:rsidRDefault="00D362CD" w:rsidP="00D362CD">
            <w:pPr>
              <w:rPr>
                <w:rFonts w:cs="Arial"/>
                <w:szCs w:val="24"/>
              </w:rPr>
            </w:pPr>
          </w:p>
        </w:tc>
      </w:tr>
    </w:tbl>
    <w:p w14:paraId="372A3601" w14:textId="77777777" w:rsidR="00416711" w:rsidRDefault="00416711" w:rsidP="004F477A">
      <w:pPr>
        <w:pStyle w:val="NoSpacing"/>
      </w:pPr>
    </w:p>
    <w:p w14:paraId="691166BE" w14:textId="77777777" w:rsidR="00416711" w:rsidRDefault="00416711" w:rsidP="004F477A">
      <w:pPr>
        <w:pStyle w:val="NoSpacing"/>
      </w:pPr>
    </w:p>
    <w:p w14:paraId="5B9F7158" w14:textId="77777777" w:rsidR="00416711" w:rsidRPr="00D05E1F" w:rsidRDefault="00416711" w:rsidP="00416711">
      <w:pPr>
        <w:spacing w:after="0" w:line="240" w:lineRule="auto"/>
        <w:rPr>
          <w:rFonts w:cs="Arial"/>
          <w:b/>
          <w:szCs w:val="24"/>
        </w:rPr>
      </w:pPr>
      <w:r w:rsidRPr="00D05E1F">
        <w:rPr>
          <w:rFonts w:cs="Arial"/>
          <w:b/>
          <w:szCs w:val="24"/>
        </w:rPr>
        <w:t>Behaviour involved in the bullying/incident – tick the main behaviour(s) used in the bullying or incident</w:t>
      </w:r>
      <w:r>
        <w:rPr>
          <w:rFonts w:cs="Arial"/>
          <w:b/>
          <w:szCs w:val="24"/>
        </w:rPr>
        <w:t>:</w:t>
      </w:r>
    </w:p>
    <w:tbl>
      <w:tblPr>
        <w:tblW w:w="0" w:type="auto"/>
        <w:tblCellSpacing w:w="14" w:type="dxa"/>
        <w:tblLook w:val="04A0" w:firstRow="1" w:lastRow="0" w:firstColumn="1" w:lastColumn="0" w:noHBand="0" w:noVBand="1"/>
      </w:tblPr>
      <w:tblGrid>
        <w:gridCol w:w="113"/>
        <w:gridCol w:w="9047"/>
        <w:gridCol w:w="581"/>
      </w:tblGrid>
      <w:tr w:rsidR="00416711" w14:paraId="2BB2B487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0ECC3382" w14:textId="77777777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Cyberbullying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0C357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51BD2FCF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01C4634F" w14:textId="77777777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Damage to property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26D04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20078D9D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61E0049E" w14:textId="77777777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Indirect/social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E1B3B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1F4B3110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5CD07815" w14:textId="77777777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Physical Abuse (against staff)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B925F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65930A93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tcBorders>
              <w:bottom w:val="nil"/>
            </w:tcBorders>
            <w:shd w:val="clear" w:color="auto" w:fill="auto"/>
          </w:tcPr>
          <w:p w14:paraId="22A5F188" w14:textId="210AD273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 xml:space="preserve">Physical Abuse (against </w:t>
            </w:r>
            <w:r w:rsidR="008B4B41">
              <w:rPr>
                <w:rFonts w:cs="Arial"/>
                <w:szCs w:val="24"/>
              </w:rPr>
              <w:t>young person</w:t>
            </w:r>
            <w:r w:rsidRPr="00D56331">
              <w:rPr>
                <w:rFonts w:cs="Arial"/>
                <w:szCs w:val="24"/>
              </w:rPr>
              <w:t>)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32FA328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0247B37C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55098976" w14:textId="77777777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Possession/distribution of offensive materials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B4876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7ED7C5A3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13BD3CA5" w14:textId="77777777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Sexual abuse/harassment (against staff)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C39F1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6CF62DC1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36C5FE6B" w14:textId="554B2840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 xml:space="preserve">Sexual abuse/harassment (against </w:t>
            </w:r>
            <w:r w:rsidR="008B4B41">
              <w:rPr>
                <w:rFonts w:cs="Arial"/>
                <w:szCs w:val="24"/>
              </w:rPr>
              <w:t>young person</w:t>
            </w:r>
            <w:r w:rsidRPr="00D56331">
              <w:rPr>
                <w:rFonts w:cs="Arial"/>
                <w:szCs w:val="24"/>
              </w:rPr>
              <w:t>)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E209E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17DCC94E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3B463595" w14:textId="77777777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Verbal Abuse (against staff)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6156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291D9203" w14:textId="77777777" w:rsidTr="002926AF">
        <w:trPr>
          <w:trHeight w:val="567"/>
          <w:tblCellSpacing w:w="14" w:type="dxa"/>
        </w:trPr>
        <w:tc>
          <w:tcPr>
            <w:tcW w:w="9118" w:type="dxa"/>
            <w:gridSpan w:val="2"/>
            <w:shd w:val="clear" w:color="auto" w:fill="auto"/>
          </w:tcPr>
          <w:p w14:paraId="0C237D7F" w14:textId="531932D0" w:rsidR="00416711" w:rsidRPr="00D56331" w:rsidRDefault="00416711" w:rsidP="004F477A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 xml:space="preserve">Verbal Abuse (against </w:t>
            </w:r>
            <w:r w:rsidR="008B4B41">
              <w:rPr>
                <w:rFonts w:cs="Arial"/>
                <w:szCs w:val="24"/>
              </w:rPr>
              <w:t>young person</w:t>
            </w:r>
            <w:r w:rsidRPr="00D56331">
              <w:rPr>
                <w:rFonts w:cs="Arial"/>
                <w:szCs w:val="24"/>
              </w:rPr>
              <w:t>)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2218A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  <w:tr w:rsidR="00416711" w14:paraId="06E34F23" w14:textId="77777777" w:rsidTr="002926AF">
        <w:tblPrEx>
          <w:tblCellSpacing w:w="0" w:type="nil"/>
        </w:tblPrEx>
        <w:trPr>
          <w:gridBefore w:val="1"/>
          <w:wBefore w:w="71" w:type="dxa"/>
          <w:trHeight w:val="567"/>
        </w:trPr>
        <w:tc>
          <w:tcPr>
            <w:tcW w:w="9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0C25A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Other (please describe):</w:t>
            </w:r>
          </w:p>
          <w:p w14:paraId="36BCDFD2" w14:textId="77777777" w:rsidR="00416711" w:rsidRPr="00D56331" w:rsidRDefault="00416711" w:rsidP="00D56331">
            <w:pPr>
              <w:jc w:val="both"/>
              <w:rPr>
                <w:rFonts w:cs="Arial"/>
                <w:szCs w:val="24"/>
              </w:rPr>
            </w:pPr>
          </w:p>
        </w:tc>
      </w:tr>
    </w:tbl>
    <w:p w14:paraId="595FAF01" w14:textId="77777777" w:rsidR="00416711" w:rsidRPr="00610091" w:rsidRDefault="00416711" w:rsidP="004F477A">
      <w:pPr>
        <w:pStyle w:val="NoSpacing"/>
      </w:pPr>
    </w:p>
    <w:p w14:paraId="46C9A988" w14:textId="77777777" w:rsidR="00416711" w:rsidRDefault="00416711" w:rsidP="00416711">
      <w:pPr>
        <w:spacing w:after="0" w:line="240" w:lineRule="auto"/>
        <w:rPr>
          <w:rFonts w:cs="Arial"/>
          <w:b/>
          <w:szCs w:val="24"/>
        </w:rPr>
      </w:pPr>
      <w:r w:rsidRPr="00834DF0">
        <w:rPr>
          <w:rFonts w:cs="Arial"/>
          <w:b/>
          <w:szCs w:val="24"/>
        </w:rPr>
        <w:t>Frequency and duration of behaviour: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16711" w14:paraId="4DCF180A" w14:textId="77777777" w:rsidTr="00922287">
        <w:trPr>
          <w:trHeight w:val="974"/>
        </w:trPr>
        <w:tc>
          <w:tcPr>
            <w:tcW w:w="9628" w:type="dxa"/>
            <w:shd w:val="clear" w:color="auto" w:fill="auto"/>
          </w:tcPr>
          <w:p w14:paraId="7189C81E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</w:p>
        </w:tc>
      </w:tr>
    </w:tbl>
    <w:p w14:paraId="1CDA1C1D" w14:textId="77777777" w:rsidR="00416711" w:rsidRDefault="00416711" w:rsidP="00416711">
      <w:pPr>
        <w:rPr>
          <w:rFonts w:cs="Arial"/>
          <w:szCs w:val="24"/>
        </w:rPr>
      </w:pPr>
    </w:p>
    <w:p w14:paraId="76754E43" w14:textId="77777777" w:rsidR="00416711" w:rsidRPr="003938B9" w:rsidRDefault="00416711" w:rsidP="00416711">
      <w:pPr>
        <w:rPr>
          <w:rFonts w:cs="Arial"/>
          <w:b/>
          <w:szCs w:val="24"/>
        </w:rPr>
      </w:pPr>
      <w:r w:rsidRPr="003938B9">
        <w:rPr>
          <w:rFonts w:cs="Arial"/>
          <w:b/>
          <w:szCs w:val="24"/>
        </w:rPr>
        <w:t>Risk Assessment screening questions</w:t>
      </w:r>
    </w:p>
    <w:tbl>
      <w:tblPr>
        <w:tblW w:w="0" w:type="auto"/>
        <w:tblCellSpacing w:w="14" w:type="dxa"/>
        <w:tblInd w:w="-5" w:type="dxa"/>
        <w:tblLook w:val="04A0" w:firstRow="1" w:lastRow="0" w:firstColumn="1" w:lastColumn="0" w:noHBand="0" w:noVBand="1"/>
      </w:tblPr>
      <w:tblGrid>
        <w:gridCol w:w="9163"/>
        <w:gridCol w:w="583"/>
      </w:tblGrid>
      <w:tr w:rsidR="00416711" w14:paraId="5C3E97C0" w14:textId="77777777" w:rsidTr="0016463C">
        <w:trPr>
          <w:trHeight w:val="567"/>
          <w:tblCellSpacing w:w="14" w:type="dxa"/>
        </w:trPr>
        <w:tc>
          <w:tcPr>
            <w:tcW w:w="9121" w:type="dxa"/>
            <w:tcBorders>
              <w:right w:val="single" w:sz="4" w:space="0" w:color="auto"/>
            </w:tcBorders>
            <w:shd w:val="clear" w:color="auto" w:fill="auto"/>
          </w:tcPr>
          <w:p w14:paraId="0D48565B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Is the victim safe (if not, consider immediate response)?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97D5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</w:p>
        </w:tc>
      </w:tr>
      <w:tr w:rsidR="00416711" w14:paraId="4A0AB5C8" w14:textId="77777777" w:rsidTr="0016463C">
        <w:trPr>
          <w:trHeight w:val="567"/>
          <w:tblCellSpacing w:w="14" w:type="dxa"/>
        </w:trPr>
        <w:tc>
          <w:tcPr>
            <w:tcW w:w="9121" w:type="dxa"/>
            <w:tcBorders>
              <w:right w:val="single" w:sz="4" w:space="0" w:color="auto"/>
            </w:tcBorders>
            <w:shd w:val="clear" w:color="auto" w:fill="auto"/>
          </w:tcPr>
          <w:p w14:paraId="685084A1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Does the victim need additional support?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F332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</w:p>
        </w:tc>
      </w:tr>
      <w:tr w:rsidR="00416711" w14:paraId="0753C628" w14:textId="77777777" w:rsidTr="0016463C">
        <w:trPr>
          <w:trHeight w:val="567"/>
          <w:tblCellSpacing w:w="14" w:type="dxa"/>
        </w:trPr>
        <w:tc>
          <w:tcPr>
            <w:tcW w:w="9121" w:type="dxa"/>
            <w:tcBorders>
              <w:right w:val="single" w:sz="4" w:space="0" w:color="auto"/>
            </w:tcBorders>
            <w:shd w:val="clear" w:color="auto" w:fill="auto"/>
          </w:tcPr>
          <w:p w14:paraId="17EC93CC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Is this a repeat victim?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EC04A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</w:p>
        </w:tc>
      </w:tr>
      <w:tr w:rsidR="00416711" w14:paraId="609CD134" w14:textId="77777777" w:rsidTr="0016463C">
        <w:trPr>
          <w:trHeight w:val="567"/>
          <w:tblCellSpacing w:w="14" w:type="dxa"/>
        </w:trPr>
        <w:tc>
          <w:tcPr>
            <w:tcW w:w="9121" w:type="dxa"/>
            <w:tcBorders>
              <w:right w:val="single" w:sz="4" w:space="0" w:color="auto"/>
            </w:tcBorders>
            <w:shd w:val="clear" w:color="auto" w:fill="auto"/>
          </w:tcPr>
          <w:p w14:paraId="33E595E5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Is this a repeat perpetrator?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42FDC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</w:p>
        </w:tc>
      </w:tr>
      <w:tr w:rsidR="00416711" w14:paraId="1FE1467D" w14:textId="77777777" w:rsidTr="0016463C">
        <w:trPr>
          <w:trHeight w:val="567"/>
          <w:tblCellSpacing w:w="14" w:type="dxa"/>
        </w:trPr>
        <w:tc>
          <w:tcPr>
            <w:tcW w:w="9121" w:type="dxa"/>
            <w:tcBorders>
              <w:right w:val="single" w:sz="4" w:space="0" w:color="auto"/>
            </w:tcBorders>
            <w:shd w:val="clear" w:color="auto" w:fill="auto"/>
          </w:tcPr>
          <w:p w14:paraId="7B12A043" w14:textId="77777777" w:rsidR="00416711" w:rsidRPr="00D56331" w:rsidRDefault="00416711" w:rsidP="00D56331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>Are any of the individuals at risk of radicalisation?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B2B85" w14:textId="77777777" w:rsidR="00416711" w:rsidRPr="00D56331" w:rsidRDefault="00416711" w:rsidP="00D56331">
            <w:pPr>
              <w:spacing w:before="80" w:after="80"/>
              <w:jc w:val="both"/>
              <w:rPr>
                <w:rFonts w:cs="Arial"/>
                <w:szCs w:val="24"/>
              </w:rPr>
            </w:pPr>
          </w:p>
        </w:tc>
      </w:tr>
    </w:tbl>
    <w:p w14:paraId="7F57485B" w14:textId="77777777" w:rsidR="0016463C" w:rsidRDefault="0016463C"/>
    <w:tbl>
      <w:tblPr>
        <w:tblW w:w="9821" w:type="dxa"/>
        <w:tblCellSpacing w:w="14" w:type="dxa"/>
        <w:tblInd w:w="-10" w:type="dxa"/>
        <w:tblLook w:val="04A0" w:firstRow="1" w:lastRow="0" w:firstColumn="1" w:lastColumn="0" w:noHBand="0" w:noVBand="1"/>
      </w:tblPr>
      <w:tblGrid>
        <w:gridCol w:w="9821"/>
      </w:tblGrid>
      <w:tr w:rsidR="00416711" w14:paraId="562AE6F9" w14:textId="77777777" w:rsidTr="0016463C">
        <w:trPr>
          <w:trHeight w:val="1351"/>
          <w:tblCellSpacing w:w="14" w:type="dxa"/>
        </w:trPr>
        <w:tc>
          <w:tcPr>
            <w:tcW w:w="9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9F397" w14:textId="7B88132B" w:rsidR="00416711" w:rsidRPr="00D56331" w:rsidRDefault="00416711" w:rsidP="00D56331">
            <w:pPr>
              <w:rPr>
                <w:rFonts w:cs="Arial"/>
                <w:szCs w:val="24"/>
              </w:rPr>
            </w:pPr>
            <w:r w:rsidRPr="00D56331">
              <w:rPr>
                <w:rFonts w:cs="Arial"/>
                <w:szCs w:val="24"/>
              </w:rPr>
              <w:t xml:space="preserve">For </w:t>
            </w:r>
            <w:r w:rsidR="008B4B41">
              <w:rPr>
                <w:rFonts w:cs="Arial"/>
                <w:szCs w:val="24"/>
              </w:rPr>
              <w:t xml:space="preserve">PYP </w:t>
            </w:r>
            <w:r w:rsidRPr="00D56331">
              <w:rPr>
                <w:rFonts w:cs="Arial"/>
                <w:szCs w:val="24"/>
              </w:rPr>
              <w:t>use – actions and decisions following incident (to include contact with parents, pupil advice, referrals etc).</w:t>
            </w:r>
          </w:p>
          <w:p w14:paraId="08D13BAE" w14:textId="77777777" w:rsidR="00416711" w:rsidRDefault="00416711" w:rsidP="00D56331">
            <w:pPr>
              <w:jc w:val="both"/>
              <w:rPr>
                <w:rFonts w:cs="Arial"/>
                <w:szCs w:val="24"/>
              </w:rPr>
            </w:pPr>
          </w:p>
          <w:p w14:paraId="24D902B4" w14:textId="77777777" w:rsidR="0016463C" w:rsidRDefault="0016463C" w:rsidP="00D56331">
            <w:pPr>
              <w:jc w:val="both"/>
              <w:rPr>
                <w:rFonts w:cs="Arial"/>
                <w:szCs w:val="24"/>
              </w:rPr>
            </w:pPr>
          </w:p>
          <w:p w14:paraId="037150FB" w14:textId="77777777" w:rsidR="0016463C" w:rsidRDefault="0016463C" w:rsidP="00D56331">
            <w:pPr>
              <w:jc w:val="both"/>
              <w:rPr>
                <w:rFonts w:cs="Arial"/>
                <w:szCs w:val="24"/>
              </w:rPr>
            </w:pPr>
          </w:p>
          <w:p w14:paraId="024C0E70" w14:textId="77777777" w:rsidR="0016463C" w:rsidRDefault="0016463C" w:rsidP="00D56331">
            <w:pPr>
              <w:jc w:val="both"/>
              <w:rPr>
                <w:rFonts w:cs="Arial"/>
                <w:szCs w:val="24"/>
              </w:rPr>
            </w:pPr>
          </w:p>
          <w:p w14:paraId="3C54FA63" w14:textId="77777777" w:rsidR="0016463C" w:rsidRDefault="0016463C" w:rsidP="00D56331">
            <w:pPr>
              <w:jc w:val="both"/>
              <w:rPr>
                <w:rFonts w:cs="Arial"/>
                <w:szCs w:val="24"/>
              </w:rPr>
            </w:pPr>
          </w:p>
          <w:p w14:paraId="3275C263" w14:textId="77777777" w:rsidR="0016463C" w:rsidRDefault="0016463C" w:rsidP="00D56331">
            <w:pPr>
              <w:jc w:val="both"/>
              <w:rPr>
                <w:rFonts w:cs="Arial"/>
                <w:szCs w:val="24"/>
              </w:rPr>
            </w:pPr>
          </w:p>
          <w:p w14:paraId="5B73A60F" w14:textId="77777777" w:rsidR="0016463C" w:rsidRDefault="0016463C" w:rsidP="00D56331">
            <w:pPr>
              <w:jc w:val="both"/>
              <w:rPr>
                <w:rFonts w:cs="Arial"/>
                <w:szCs w:val="24"/>
              </w:rPr>
            </w:pPr>
          </w:p>
          <w:p w14:paraId="3AE3E2AC" w14:textId="77777777" w:rsidR="0016463C" w:rsidRDefault="0016463C" w:rsidP="00D56331">
            <w:pPr>
              <w:jc w:val="both"/>
              <w:rPr>
                <w:rFonts w:cs="Arial"/>
                <w:szCs w:val="24"/>
              </w:rPr>
            </w:pPr>
          </w:p>
          <w:p w14:paraId="35E2BAF4" w14:textId="77777777" w:rsidR="0016463C" w:rsidRPr="00D56331" w:rsidRDefault="0016463C" w:rsidP="00D56331">
            <w:pPr>
              <w:jc w:val="both"/>
              <w:rPr>
                <w:rFonts w:cs="Arial"/>
                <w:szCs w:val="24"/>
              </w:rPr>
            </w:pPr>
          </w:p>
        </w:tc>
      </w:tr>
    </w:tbl>
    <w:p w14:paraId="5FCFE1D3" w14:textId="325A27E1" w:rsidR="00416711" w:rsidRDefault="00416711" w:rsidP="00416711">
      <w:pPr>
        <w:rPr>
          <w:rFonts w:cs="Arial"/>
          <w:b/>
          <w:szCs w:val="24"/>
        </w:rPr>
      </w:pPr>
    </w:p>
    <w:p w14:paraId="451757CF" w14:textId="6FACE9E3" w:rsidR="00416711" w:rsidRPr="004B35B3" w:rsidRDefault="00416711" w:rsidP="004B35B3">
      <w:pPr>
        <w:pStyle w:val="Heading2"/>
      </w:pPr>
      <w:r w:rsidRPr="004B35B3">
        <w:t>Restorative approaches used?</w:t>
      </w:r>
      <w:r w:rsidR="00A416F5">
        <w:t xml:space="preserve"> </w:t>
      </w:r>
    </w:p>
    <w:tbl>
      <w:tblPr>
        <w:tblStyle w:val="PlainTable4"/>
        <w:tblW w:w="0" w:type="auto"/>
        <w:tblLayout w:type="fixed"/>
        <w:tblLook w:val="04A0" w:firstRow="1" w:lastRow="0" w:firstColumn="1" w:lastColumn="0" w:noHBand="0" w:noVBand="1"/>
      </w:tblPr>
      <w:tblGrid>
        <w:gridCol w:w="685"/>
        <w:gridCol w:w="586"/>
        <w:gridCol w:w="992"/>
        <w:gridCol w:w="567"/>
      </w:tblGrid>
      <w:tr w:rsidR="00A416F5" w14:paraId="70FBB1B8" w14:textId="77777777" w:rsidTr="00922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tcBorders>
              <w:right w:val="single" w:sz="8" w:space="0" w:color="000000" w:themeColor="text1"/>
            </w:tcBorders>
          </w:tcPr>
          <w:p w14:paraId="77211E38" w14:textId="0BF5A3C5" w:rsidR="00A416F5" w:rsidRDefault="00A416F5" w:rsidP="00B33C26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Yes </w:t>
            </w:r>
          </w:p>
        </w:tc>
        <w:tc>
          <w:tcPr>
            <w:tcW w:w="58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C9150EA" w14:textId="77777777" w:rsidR="00A416F5" w:rsidRDefault="00A416F5" w:rsidP="004167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</w:p>
        </w:tc>
        <w:tc>
          <w:tcPr>
            <w:tcW w:w="992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14:paraId="7DDA0389" w14:textId="6A0FD1B9" w:rsidR="00A416F5" w:rsidRDefault="00A416F5" w:rsidP="00B33C26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No</w:t>
            </w:r>
          </w:p>
        </w:tc>
        <w:tc>
          <w:tcPr>
            <w:tcW w:w="5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1071433" w14:textId="4E63E9DE" w:rsidR="00A416F5" w:rsidRDefault="00A416F5" w:rsidP="004167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  </w:t>
            </w:r>
          </w:p>
        </w:tc>
      </w:tr>
    </w:tbl>
    <w:p w14:paraId="491B7CB1" w14:textId="77777777" w:rsidR="0016463C" w:rsidRPr="008E5D15" w:rsidRDefault="0016463C" w:rsidP="00416711">
      <w:pPr>
        <w:rPr>
          <w:rFonts w:cs="Arial"/>
          <w:szCs w:val="24"/>
        </w:rPr>
      </w:pPr>
    </w:p>
    <w:p w14:paraId="608704BA" w14:textId="77777777" w:rsidR="00416711" w:rsidRPr="00C369F9" w:rsidRDefault="00416711" w:rsidP="00C369F9">
      <w:pPr>
        <w:pStyle w:val="NoSpacing"/>
      </w:pPr>
    </w:p>
    <w:p w14:paraId="36CD33EE" w14:textId="4EF94F44" w:rsidR="00416711" w:rsidRPr="008E5D15" w:rsidRDefault="008B4B41" w:rsidP="00416711">
      <w:pPr>
        <w:rPr>
          <w:rFonts w:cs="Arial"/>
          <w:szCs w:val="24"/>
        </w:rPr>
      </w:pPr>
      <w:r>
        <w:rPr>
          <w:rFonts w:cs="Arial"/>
          <w:szCs w:val="24"/>
        </w:rPr>
        <w:t>Any other inf</w:t>
      </w:r>
      <w:r w:rsidR="009E07A0">
        <w:rPr>
          <w:rFonts w:cs="Arial"/>
          <w:szCs w:val="24"/>
        </w:rPr>
        <w:t>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416711" w14:paraId="2C23684B" w14:textId="77777777" w:rsidTr="00EC2E35">
        <w:trPr>
          <w:trHeight w:val="5524"/>
        </w:trPr>
        <w:tc>
          <w:tcPr>
            <w:tcW w:w="9351" w:type="dxa"/>
            <w:shd w:val="clear" w:color="auto" w:fill="auto"/>
          </w:tcPr>
          <w:p w14:paraId="794DFB90" w14:textId="77777777" w:rsidR="00416711" w:rsidRPr="00D56331" w:rsidRDefault="00416711" w:rsidP="00D56331">
            <w:pPr>
              <w:rPr>
                <w:rFonts w:cs="Arial"/>
                <w:b/>
                <w:szCs w:val="24"/>
              </w:rPr>
            </w:pPr>
          </w:p>
          <w:p w14:paraId="3FB8B5CE" w14:textId="77777777" w:rsidR="00416711" w:rsidRPr="00D56331" w:rsidRDefault="00416711" w:rsidP="00D56331">
            <w:pPr>
              <w:rPr>
                <w:rFonts w:cs="Arial"/>
                <w:b/>
                <w:szCs w:val="24"/>
              </w:rPr>
            </w:pPr>
          </w:p>
        </w:tc>
      </w:tr>
    </w:tbl>
    <w:p w14:paraId="6FD34BEB" w14:textId="77777777" w:rsidR="000B5211" w:rsidRDefault="000B5211" w:rsidP="000B5211">
      <w:pPr>
        <w:spacing w:before="0" w:after="480" w:line="240" w:lineRule="auto"/>
        <w:rPr>
          <w:rFonts w:cs="Arial"/>
          <w:b/>
          <w:color w:val="0088CE"/>
          <w:sz w:val="56"/>
          <w:szCs w:val="56"/>
        </w:rPr>
      </w:pPr>
    </w:p>
    <w:sectPr w:rsidR="000B5211" w:rsidSect="00E719C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080" w:bottom="1440" w:left="108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D73FAC" w14:textId="77777777" w:rsidR="002B00D2" w:rsidRDefault="002B00D2" w:rsidP="00987D9C">
      <w:r>
        <w:separator/>
      </w:r>
    </w:p>
  </w:endnote>
  <w:endnote w:type="continuationSeparator" w:id="0">
    <w:p w14:paraId="4F3683DF" w14:textId="77777777" w:rsidR="002B00D2" w:rsidRDefault="002B00D2" w:rsidP="00987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nt313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E0AD2D" w14:textId="77777777" w:rsidR="00E719C7" w:rsidRDefault="00E719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72B3A1" w14:textId="77777777" w:rsidR="00E719C7" w:rsidRDefault="00E719C7">
    <w:pPr>
      <w:pStyle w:val="Footer"/>
      <w:jc w:val="center"/>
      <w:rPr>
        <w:color w:val="156082" w:themeColor="accent1"/>
      </w:rPr>
    </w:pPr>
    <w:r>
      <w:rPr>
        <w:color w:val="156082" w:themeColor="accent1"/>
      </w:rPr>
      <w:t xml:space="preserve">Page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 xml:space="preserve"> PAGE  \* Arabic  \* MERGEFORMAT </w:instrText>
    </w:r>
    <w:r>
      <w:rPr>
        <w:color w:val="156082" w:themeColor="accent1"/>
      </w:rPr>
      <w:fldChar w:fldCharType="separate"/>
    </w:r>
    <w:r>
      <w:rPr>
        <w:noProof/>
        <w:color w:val="156082" w:themeColor="accent1"/>
      </w:rPr>
      <w:t>2</w:t>
    </w:r>
    <w:r>
      <w:rPr>
        <w:color w:val="156082" w:themeColor="accent1"/>
      </w:rPr>
      <w:fldChar w:fldCharType="end"/>
    </w:r>
    <w:r>
      <w:rPr>
        <w:color w:val="156082" w:themeColor="accent1"/>
      </w:rPr>
      <w:t xml:space="preserve"> of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 xml:space="preserve"> NUMPAGES  \* Arabic  \* MERGEFORMAT </w:instrText>
    </w:r>
    <w:r>
      <w:rPr>
        <w:color w:val="156082" w:themeColor="accent1"/>
      </w:rPr>
      <w:fldChar w:fldCharType="separate"/>
    </w:r>
    <w:r>
      <w:rPr>
        <w:noProof/>
        <w:color w:val="156082" w:themeColor="accent1"/>
      </w:rPr>
      <w:t>2</w:t>
    </w:r>
    <w:r>
      <w:rPr>
        <w:color w:val="156082" w:themeColor="accent1"/>
      </w:rPr>
      <w:fldChar w:fldCharType="end"/>
    </w:r>
  </w:p>
  <w:p w14:paraId="529406BB" w14:textId="2C810A3E" w:rsidR="00B73E58" w:rsidRPr="00D1038B" w:rsidRDefault="00B73E58" w:rsidP="00D103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2C2ACC" w14:textId="77777777" w:rsidR="00E719C7" w:rsidRDefault="00E719C7" w:rsidP="00E719C7">
    <w:pPr>
      <w:pStyle w:val="Footer"/>
      <w:jc w:val="center"/>
      <w:rPr>
        <w:color w:val="156082" w:themeColor="accent1"/>
      </w:rPr>
    </w:pPr>
  </w:p>
  <w:p w14:paraId="63312F25" w14:textId="632B74C9" w:rsidR="00E719C7" w:rsidRDefault="00E719C7" w:rsidP="00E719C7">
    <w:pPr>
      <w:pStyle w:val="Footer"/>
      <w:jc w:val="center"/>
    </w:pPr>
    <w:r>
      <w:rPr>
        <w:color w:val="156082" w:themeColor="accent1"/>
      </w:rPr>
      <w:t xml:space="preserve">Page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 xml:space="preserve"> PAGE  \* Arabic  \* MERGEFORMAT </w:instrText>
    </w:r>
    <w:r>
      <w:rPr>
        <w:color w:val="156082" w:themeColor="accent1"/>
      </w:rPr>
      <w:fldChar w:fldCharType="separate"/>
    </w:r>
    <w:r>
      <w:rPr>
        <w:noProof/>
        <w:color w:val="156082" w:themeColor="accent1"/>
      </w:rPr>
      <w:t>2</w:t>
    </w:r>
    <w:r>
      <w:rPr>
        <w:color w:val="156082" w:themeColor="accent1"/>
      </w:rPr>
      <w:fldChar w:fldCharType="end"/>
    </w:r>
    <w:r>
      <w:rPr>
        <w:color w:val="156082" w:themeColor="accent1"/>
      </w:rPr>
      <w:t xml:space="preserve"> of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 xml:space="preserve"> NUMPAGES  \* Arabic  \* MERGEFORMAT </w:instrText>
    </w:r>
    <w:r>
      <w:rPr>
        <w:color w:val="156082" w:themeColor="accent1"/>
      </w:rPr>
      <w:fldChar w:fldCharType="separate"/>
    </w:r>
    <w:r>
      <w:rPr>
        <w:noProof/>
        <w:color w:val="156082" w:themeColor="accent1"/>
      </w:rPr>
      <w:t>2</w:t>
    </w:r>
    <w:r>
      <w:rPr>
        <w:color w:val="156082" w:themeColor="accent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CCA074" w14:textId="77777777" w:rsidR="002B00D2" w:rsidRDefault="002B00D2" w:rsidP="00987D9C">
      <w:r>
        <w:separator/>
      </w:r>
    </w:p>
  </w:footnote>
  <w:footnote w:type="continuationSeparator" w:id="0">
    <w:p w14:paraId="5583C55D" w14:textId="77777777" w:rsidR="002B00D2" w:rsidRDefault="002B00D2" w:rsidP="00987D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146AA" w14:textId="77777777" w:rsidR="00E719C7" w:rsidRDefault="00E719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0C4853" w14:textId="154E822D" w:rsidR="006E42D7" w:rsidRPr="006E42D7" w:rsidRDefault="002D1C45">
    <w:pPr>
      <w:pStyle w:val="Header"/>
      <w:rPr>
        <w:i/>
        <w:iCs/>
        <w:sz w:val="28"/>
        <w:szCs w:val="28"/>
      </w:rPr>
    </w:pPr>
    <w:r>
      <w:rPr>
        <w:i/>
        <w:iCs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7F3804A6" wp14:editId="2AEBF1AA">
          <wp:simplePos x="0" y="0"/>
          <wp:positionH relativeFrom="column">
            <wp:posOffset>5495925</wp:posOffset>
          </wp:positionH>
          <wp:positionV relativeFrom="paragraph">
            <wp:posOffset>-74295</wp:posOffset>
          </wp:positionV>
          <wp:extent cx="628015" cy="628015"/>
          <wp:effectExtent l="0" t="0" r="635" b="635"/>
          <wp:wrapNone/>
          <wp:docPr id="1977433376" name="Picture 2" descr="A logo with a bir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7433376" name="Picture 2" descr="A logo with a bir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015" cy="628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E42D7" w:rsidRPr="006E42D7">
      <w:rPr>
        <w:i/>
        <w:iCs/>
        <w:sz w:val="28"/>
        <w:szCs w:val="28"/>
      </w:rPr>
      <w:t>Hate Crime Incident Report</w:t>
    </w:r>
  </w:p>
  <w:p w14:paraId="29464823" w14:textId="77777777" w:rsidR="00E719C7" w:rsidRDefault="00E719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CEA9DD" w14:textId="77777777" w:rsidR="008672FE" w:rsidRDefault="008672FE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8"/>
    <w:multiLevelType w:val="singleLevel"/>
    <w:tmpl w:val="64DA9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AA3A0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BF97524"/>
    <w:multiLevelType w:val="hybridMultilevel"/>
    <w:tmpl w:val="5582EED4"/>
    <w:lvl w:ilvl="0" w:tplc="8B10521E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530E2"/>
    <w:multiLevelType w:val="hybridMultilevel"/>
    <w:tmpl w:val="CADCFF04"/>
    <w:lvl w:ilvl="0" w:tplc="F244D8EC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5E471A"/>
    <w:multiLevelType w:val="hybridMultilevel"/>
    <w:tmpl w:val="FFFFFFFF"/>
    <w:lvl w:ilvl="0" w:tplc="FE42F85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9C79C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463CB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9E122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9255D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7CAC8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B670D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0C009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102D5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CBB1EF9"/>
    <w:multiLevelType w:val="multilevel"/>
    <w:tmpl w:val="2B2EFC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–"/>
      <w:lvlJc w:val="left"/>
      <w:pPr>
        <w:ind w:left="851" w:hanging="491"/>
      </w:pPr>
      <w:rPr>
        <w:rFonts w:ascii="font313" w:hAnsi="font313" w:hint="default"/>
      </w:rPr>
    </w:lvl>
    <w:lvl w:ilvl="2">
      <w:start w:val="1"/>
      <w:numFmt w:val="none"/>
      <w:lvlText w:val="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FE860F0"/>
    <w:multiLevelType w:val="hybridMultilevel"/>
    <w:tmpl w:val="F3E2EAA8"/>
    <w:lvl w:ilvl="0" w:tplc="AE7EACC2">
      <w:start w:val="1"/>
      <w:numFmt w:val="decimal"/>
      <w:pStyle w:val="ListNumber"/>
      <w:lvlText w:val="%1"/>
      <w:lvlJc w:val="left"/>
      <w:pPr>
        <w:ind w:left="360" w:hanging="360"/>
      </w:pPr>
      <w:rPr>
        <w:rFonts w:hint="default"/>
        <w:b w:val="0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54C299B"/>
    <w:multiLevelType w:val="hybridMultilevel"/>
    <w:tmpl w:val="D19E2D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F37143C"/>
    <w:multiLevelType w:val="hybridMultilevel"/>
    <w:tmpl w:val="EC74E230"/>
    <w:lvl w:ilvl="0" w:tplc="44E4687C">
      <w:start w:val="1"/>
      <w:numFmt w:val="bullet"/>
      <w:pStyle w:val="Sublist"/>
      <w:lvlText w:val="–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78010A"/>
    <w:multiLevelType w:val="hybridMultilevel"/>
    <w:tmpl w:val="FFFFFFFF"/>
    <w:lvl w:ilvl="0" w:tplc="2D6E653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D2598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0A98D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A070E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0A8F9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26623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DA58A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26668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3E21C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349609">
    <w:abstractNumId w:val="5"/>
  </w:num>
  <w:num w:numId="2" w16cid:durableId="845629182">
    <w:abstractNumId w:val="1"/>
  </w:num>
  <w:num w:numId="3" w16cid:durableId="1175462125">
    <w:abstractNumId w:val="3"/>
  </w:num>
  <w:num w:numId="4" w16cid:durableId="1726180007">
    <w:abstractNumId w:val="2"/>
  </w:num>
  <w:num w:numId="5" w16cid:durableId="1604339644">
    <w:abstractNumId w:val="0"/>
  </w:num>
  <w:num w:numId="6" w16cid:durableId="699672382">
    <w:abstractNumId w:val="3"/>
  </w:num>
  <w:num w:numId="7" w16cid:durableId="648900783">
    <w:abstractNumId w:val="3"/>
  </w:num>
  <w:num w:numId="8" w16cid:durableId="866715531">
    <w:abstractNumId w:val="8"/>
  </w:num>
  <w:num w:numId="9" w16cid:durableId="126895003">
    <w:abstractNumId w:val="6"/>
  </w:num>
  <w:num w:numId="10" w16cid:durableId="1101729730">
    <w:abstractNumId w:val="7"/>
  </w:num>
  <w:num w:numId="11" w16cid:durableId="1707021588">
    <w:abstractNumId w:val="4"/>
  </w:num>
  <w:num w:numId="12" w16cid:durableId="19894308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9EB"/>
    <w:rsid w:val="00006417"/>
    <w:rsid w:val="0001139C"/>
    <w:rsid w:val="00021882"/>
    <w:rsid w:val="00023664"/>
    <w:rsid w:val="000464DA"/>
    <w:rsid w:val="00051431"/>
    <w:rsid w:val="000543E1"/>
    <w:rsid w:val="00085B68"/>
    <w:rsid w:val="000A2997"/>
    <w:rsid w:val="000B4A79"/>
    <w:rsid w:val="000B5211"/>
    <w:rsid w:val="000B6248"/>
    <w:rsid w:val="000E6BB9"/>
    <w:rsid w:val="000F6BEE"/>
    <w:rsid w:val="00106D99"/>
    <w:rsid w:val="00124288"/>
    <w:rsid w:val="0016463C"/>
    <w:rsid w:val="00165E8C"/>
    <w:rsid w:val="0016707D"/>
    <w:rsid w:val="00171893"/>
    <w:rsid w:val="00176B5B"/>
    <w:rsid w:val="001A032C"/>
    <w:rsid w:val="001A0553"/>
    <w:rsid w:val="001A535F"/>
    <w:rsid w:val="001B2F60"/>
    <w:rsid w:val="001B4D9E"/>
    <w:rsid w:val="001E02AD"/>
    <w:rsid w:val="001E7B8D"/>
    <w:rsid w:val="001F67C3"/>
    <w:rsid w:val="00204186"/>
    <w:rsid w:val="00211F6F"/>
    <w:rsid w:val="00213E91"/>
    <w:rsid w:val="002623C4"/>
    <w:rsid w:val="00266496"/>
    <w:rsid w:val="00270A60"/>
    <w:rsid w:val="0027176E"/>
    <w:rsid w:val="002926AF"/>
    <w:rsid w:val="002A5349"/>
    <w:rsid w:val="002A69EC"/>
    <w:rsid w:val="002B00D2"/>
    <w:rsid w:val="002B3550"/>
    <w:rsid w:val="002B3958"/>
    <w:rsid w:val="002B525C"/>
    <w:rsid w:val="002C4898"/>
    <w:rsid w:val="002D0CFE"/>
    <w:rsid w:val="002D1C45"/>
    <w:rsid w:val="002D1F5F"/>
    <w:rsid w:val="002E7766"/>
    <w:rsid w:val="00310473"/>
    <w:rsid w:val="003152FC"/>
    <w:rsid w:val="00315FF8"/>
    <w:rsid w:val="00320B26"/>
    <w:rsid w:val="0034721D"/>
    <w:rsid w:val="00347470"/>
    <w:rsid w:val="00374C0C"/>
    <w:rsid w:val="003766F2"/>
    <w:rsid w:val="00381444"/>
    <w:rsid w:val="00384825"/>
    <w:rsid w:val="0039548C"/>
    <w:rsid w:val="003A1B2C"/>
    <w:rsid w:val="003B6D50"/>
    <w:rsid w:val="003C74FA"/>
    <w:rsid w:val="003E1FE9"/>
    <w:rsid w:val="003E5A3A"/>
    <w:rsid w:val="003F1782"/>
    <w:rsid w:val="004152B4"/>
    <w:rsid w:val="00416711"/>
    <w:rsid w:val="00456228"/>
    <w:rsid w:val="00460BA2"/>
    <w:rsid w:val="0046556A"/>
    <w:rsid w:val="00480560"/>
    <w:rsid w:val="00484FF2"/>
    <w:rsid w:val="0049193D"/>
    <w:rsid w:val="00496040"/>
    <w:rsid w:val="004A4CA1"/>
    <w:rsid w:val="004B35B3"/>
    <w:rsid w:val="004B3FB5"/>
    <w:rsid w:val="004C2CF8"/>
    <w:rsid w:val="004C6243"/>
    <w:rsid w:val="004E380F"/>
    <w:rsid w:val="004E6871"/>
    <w:rsid w:val="004F477A"/>
    <w:rsid w:val="00524C5D"/>
    <w:rsid w:val="005716F4"/>
    <w:rsid w:val="0058089E"/>
    <w:rsid w:val="00586500"/>
    <w:rsid w:val="00596088"/>
    <w:rsid w:val="005A1E11"/>
    <w:rsid w:val="005A28D2"/>
    <w:rsid w:val="005E3778"/>
    <w:rsid w:val="005E3F5D"/>
    <w:rsid w:val="005F5E66"/>
    <w:rsid w:val="005F7B0E"/>
    <w:rsid w:val="00601D67"/>
    <w:rsid w:val="006107E0"/>
    <w:rsid w:val="00621F59"/>
    <w:rsid w:val="006555D8"/>
    <w:rsid w:val="00663FE4"/>
    <w:rsid w:val="006913B2"/>
    <w:rsid w:val="006A3802"/>
    <w:rsid w:val="006B2761"/>
    <w:rsid w:val="006D2A80"/>
    <w:rsid w:val="006E42D7"/>
    <w:rsid w:val="006E57C9"/>
    <w:rsid w:val="007061BB"/>
    <w:rsid w:val="0071308E"/>
    <w:rsid w:val="00722734"/>
    <w:rsid w:val="00731755"/>
    <w:rsid w:val="007339C6"/>
    <w:rsid w:val="00760B90"/>
    <w:rsid w:val="0076213A"/>
    <w:rsid w:val="00766932"/>
    <w:rsid w:val="00770386"/>
    <w:rsid w:val="00770B6D"/>
    <w:rsid w:val="007A6B4A"/>
    <w:rsid w:val="007C0961"/>
    <w:rsid w:val="00814720"/>
    <w:rsid w:val="008272A6"/>
    <w:rsid w:val="00862204"/>
    <w:rsid w:val="008622B7"/>
    <w:rsid w:val="008635A5"/>
    <w:rsid w:val="00864500"/>
    <w:rsid w:val="00866C80"/>
    <w:rsid w:val="008672FE"/>
    <w:rsid w:val="008959D9"/>
    <w:rsid w:val="008A0E54"/>
    <w:rsid w:val="008A7CAD"/>
    <w:rsid w:val="008B2913"/>
    <w:rsid w:val="008B4B41"/>
    <w:rsid w:val="008D3177"/>
    <w:rsid w:val="008D40E3"/>
    <w:rsid w:val="008E2B75"/>
    <w:rsid w:val="00905C8B"/>
    <w:rsid w:val="009064B5"/>
    <w:rsid w:val="00922287"/>
    <w:rsid w:val="0093294B"/>
    <w:rsid w:val="00952AF3"/>
    <w:rsid w:val="00957081"/>
    <w:rsid w:val="009619EB"/>
    <w:rsid w:val="00962AE7"/>
    <w:rsid w:val="0097550A"/>
    <w:rsid w:val="00982918"/>
    <w:rsid w:val="00987D9C"/>
    <w:rsid w:val="00995214"/>
    <w:rsid w:val="009A7CC0"/>
    <w:rsid w:val="009B3676"/>
    <w:rsid w:val="009C163A"/>
    <w:rsid w:val="009E07A0"/>
    <w:rsid w:val="00A27074"/>
    <w:rsid w:val="00A416F5"/>
    <w:rsid w:val="00A83392"/>
    <w:rsid w:val="00A85274"/>
    <w:rsid w:val="00AA044C"/>
    <w:rsid w:val="00AA5BE3"/>
    <w:rsid w:val="00AC7880"/>
    <w:rsid w:val="00AD167B"/>
    <w:rsid w:val="00AD6EF9"/>
    <w:rsid w:val="00AE3F08"/>
    <w:rsid w:val="00AF0299"/>
    <w:rsid w:val="00B0363B"/>
    <w:rsid w:val="00B15F5A"/>
    <w:rsid w:val="00B304E8"/>
    <w:rsid w:val="00B33C26"/>
    <w:rsid w:val="00B44040"/>
    <w:rsid w:val="00B500F5"/>
    <w:rsid w:val="00B571EE"/>
    <w:rsid w:val="00B64F05"/>
    <w:rsid w:val="00B655A1"/>
    <w:rsid w:val="00B65942"/>
    <w:rsid w:val="00B677E0"/>
    <w:rsid w:val="00B73E58"/>
    <w:rsid w:val="00B76224"/>
    <w:rsid w:val="00B826A6"/>
    <w:rsid w:val="00B836A0"/>
    <w:rsid w:val="00B84B69"/>
    <w:rsid w:val="00BB0903"/>
    <w:rsid w:val="00BB2288"/>
    <w:rsid w:val="00BB61E2"/>
    <w:rsid w:val="00BD1C1B"/>
    <w:rsid w:val="00BF02BA"/>
    <w:rsid w:val="00BF5465"/>
    <w:rsid w:val="00C12A21"/>
    <w:rsid w:val="00C26C64"/>
    <w:rsid w:val="00C369F9"/>
    <w:rsid w:val="00C46FDB"/>
    <w:rsid w:val="00C528BC"/>
    <w:rsid w:val="00C555DF"/>
    <w:rsid w:val="00C73B29"/>
    <w:rsid w:val="00C84E83"/>
    <w:rsid w:val="00CB42F6"/>
    <w:rsid w:val="00D1038B"/>
    <w:rsid w:val="00D13A4E"/>
    <w:rsid w:val="00D17222"/>
    <w:rsid w:val="00D2306E"/>
    <w:rsid w:val="00D362CD"/>
    <w:rsid w:val="00D50FAA"/>
    <w:rsid w:val="00D56331"/>
    <w:rsid w:val="00D60782"/>
    <w:rsid w:val="00D61C80"/>
    <w:rsid w:val="00D755C1"/>
    <w:rsid w:val="00D86BCC"/>
    <w:rsid w:val="00D86BD8"/>
    <w:rsid w:val="00DE1E0D"/>
    <w:rsid w:val="00DF07FC"/>
    <w:rsid w:val="00E052DA"/>
    <w:rsid w:val="00E175FF"/>
    <w:rsid w:val="00E259A9"/>
    <w:rsid w:val="00E50C86"/>
    <w:rsid w:val="00E5494A"/>
    <w:rsid w:val="00E65308"/>
    <w:rsid w:val="00E719C7"/>
    <w:rsid w:val="00E75087"/>
    <w:rsid w:val="00EA1075"/>
    <w:rsid w:val="00EC2E35"/>
    <w:rsid w:val="00EE17A2"/>
    <w:rsid w:val="00EF0223"/>
    <w:rsid w:val="00F1688D"/>
    <w:rsid w:val="00F21983"/>
    <w:rsid w:val="00F24402"/>
    <w:rsid w:val="00F24444"/>
    <w:rsid w:val="00F254E8"/>
    <w:rsid w:val="00F30C65"/>
    <w:rsid w:val="00F64E51"/>
    <w:rsid w:val="00F73C7E"/>
    <w:rsid w:val="00F96611"/>
    <w:rsid w:val="00F96FE8"/>
    <w:rsid w:val="00FA47C3"/>
    <w:rsid w:val="00FB03D1"/>
    <w:rsid w:val="00FB65CC"/>
    <w:rsid w:val="00FB7269"/>
    <w:rsid w:val="00FD318B"/>
    <w:rsid w:val="00FF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876B5C"/>
  <w15:chartTrackingRefBased/>
  <w15:docId w15:val="{961DB37B-B39A-9748-B10E-603E9AB11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9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locked="1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0" w:unhideWhenUsed="1" w:qFormat="1"/>
    <w:lsdException w:name="List Number" w:semiHidden="1" w:uiPriority="0" w:unhideWhenUsed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iPriority="0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semiHidden="1" w:uiPriority="34"/>
    <w:lsdException w:name="Quote" w:semiHidden="1" w:uiPriority="29" w:qFormat="1"/>
    <w:lsdException w:name="Intense Quote" w:semiHidden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211"/>
    <w:pPr>
      <w:overflowPunct w:val="0"/>
      <w:autoSpaceDE w:val="0"/>
      <w:autoSpaceDN w:val="0"/>
      <w:adjustRightInd w:val="0"/>
      <w:spacing w:before="140" w:after="60" w:line="280" w:lineRule="exact"/>
      <w:textAlignment w:val="baseline"/>
    </w:pPr>
    <w:rPr>
      <w:rFonts w:eastAsia="Times New Roman"/>
      <w:sz w:val="24"/>
      <w:lang w:eastAsia="en-US"/>
    </w:rPr>
  </w:style>
  <w:style w:type="paragraph" w:styleId="Heading1">
    <w:name w:val="heading 1"/>
    <w:next w:val="Normal"/>
    <w:link w:val="Heading1Char"/>
    <w:uiPriority w:val="9"/>
    <w:qFormat/>
    <w:rsid w:val="0001139C"/>
    <w:pPr>
      <w:keepNext/>
      <w:pageBreakBefore/>
      <w:overflowPunct w:val="0"/>
      <w:autoSpaceDE w:val="0"/>
      <w:autoSpaceDN w:val="0"/>
      <w:adjustRightInd w:val="0"/>
      <w:spacing w:after="480"/>
      <w:ind w:right="176"/>
      <w:textAlignment w:val="baseline"/>
      <w:outlineLvl w:val="0"/>
    </w:pPr>
    <w:rPr>
      <w:rFonts w:ascii="Arial" w:eastAsia="Times New Roman" w:hAnsi="Arial"/>
      <w:b/>
      <w:color w:val="0088CE"/>
      <w:kern w:val="28"/>
      <w:sz w:val="36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2D1F5F"/>
    <w:pPr>
      <w:keepNext/>
      <w:keepLines/>
      <w:spacing w:before="120" w:after="120" w:line="240" w:lineRule="auto"/>
      <w:ind w:right="170"/>
      <w:outlineLvl w:val="1"/>
    </w:pPr>
    <w:rPr>
      <w:b/>
      <w:kern w:val="28"/>
      <w:szCs w:val="32"/>
    </w:rPr>
  </w:style>
  <w:style w:type="paragraph" w:styleId="Heading3">
    <w:name w:val="heading 3"/>
    <w:basedOn w:val="Normal"/>
    <w:next w:val="Normal"/>
    <w:link w:val="Heading3Char"/>
    <w:rsid w:val="00B73E58"/>
    <w:pPr>
      <w:keepNext/>
      <w:keepLines/>
      <w:spacing w:before="360" w:after="100" w:line="360" w:lineRule="exact"/>
      <w:outlineLvl w:val="2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qFormat/>
    <w:rsid w:val="006B2761"/>
    <w:pPr>
      <w:numPr>
        <w:numId w:val="7"/>
      </w:numPr>
      <w:spacing w:before="0"/>
      <w:ind w:left="357" w:right="113" w:hanging="357"/>
    </w:pPr>
  </w:style>
  <w:style w:type="paragraph" w:styleId="NoSpacing">
    <w:name w:val="No Spacing"/>
    <w:uiPriority w:val="1"/>
    <w:rsid w:val="00FB65CC"/>
    <w:rPr>
      <w:rFonts w:ascii="Arial" w:hAnsi="Arial"/>
      <w:color w:val="000000"/>
      <w:sz w:val="24"/>
      <w:szCs w:val="22"/>
      <w:lang w:eastAsia="en-US"/>
    </w:rPr>
  </w:style>
  <w:style w:type="paragraph" w:styleId="ListNumber">
    <w:name w:val="List Number"/>
    <w:basedOn w:val="ListBullet"/>
    <w:rsid w:val="00987D9C"/>
    <w:pPr>
      <w:numPr>
        <w:numId w:val="9"/>
      </w:numPr>
      <w:spacing w:after="0"/>
    </w:pPr>
  </w:style>
  <w:style w:type="table" w:styleId="TableGrid">
    <w:name w:val="Table Grid"/>
    <w:basedOn w:val="TableNormal"/>
    <w:uiPriority w:val="59"/>
    <w:locked/>
    <w:rsid w:val="00987D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list">
    <w:name w:val="Sublist"/>
    <w:basedOn w:val="ListBullet"/>
    <w:rsid w:val="004A4CA1"/>
    <w:pPr>
      <w:numPr>
        <w:numId w:val="8"/>
      </w:numPr>
    </w:pPr>
  </w:style>
  <w:style w:type="character" w:customStyle="1" w:styleId="Heading1Char">
    <w:name w:val="Heading 1 Char"/>
    <w:link w:val="Heading1"/>
    <w:uiPriority w:val="9"/>
    <w:rsid w:val="0001139C"/>
    <w:rPr>
      <w:rFonts w:ascii="Arial" w:eastAsia="Times New Roman" w:hAnsi="Arial"/>
      <w:b/>
      <w:color w:val="0088CE"/>
      <w:kern w:val="28"/>
      <w:sz w:val="36"/>
      <w:lang w:eastAsia="en-US"/>
    </w:rPr>
  </w:style>
  <w:style w:type="character" w:customStyle="1" w:styleId="Heading2Char">
    <w:name w:val="Heading 2 Char"/>
    <w:link w:val="Heading2"/>
    <w:rsid w:val="002D1F5F"/>
    <w:rPr>
      <w:rFonts w:eastAsia="Times New Roman"/>
      <w:b/>
      <w:kern w:val="28"/>
      <w:sz w:val="24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B73E58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link w:val="Header"/>
    <w:uiPriority w:val="99"/>
    <w:rsid w:val="00B73E58"/>
    <w:rPr>
      <w:rFonts w:ascii="Gill Sans MT" w:eastAsia="Times New Roman" w:hAnsi="Gill Sans MT" w:cs="Times New Roman"/>
      <w:sz w:val="24"/>
      <w:szCs w:val="20"/>
    </w:rPr>
  </w:style>
  <w:style w:type="paragraph" w:styleId="Footer">
    <w:name w:val="footer"/>
    <w:link w:val="FooterChar"/>
    <w:uiPriority w:val="99"/>
    <w:locked/>
    <w:rsid w:val="00B73E58"/>
    <w:pPr>
      <w:tabs>
        <w:tab w:val="center" w:pos="4513"/>
        <w:tab w:val="right" w:pos="9026"/>
      </w:tabs>
      <w:spacing w:after="60"/>
      <w:jc w:val="right"/>
    </w:pPr>
    <w:rPr>
      <w:rFonts w:ascii="Arial" w:eastAsia="Times New Roman" w:hAnsi="Arial"/>
      <w:b/>
      <w:sz w:val="24"/>
      <w:lang w:eastAsia="en-US"/>
    </w:rPr>
  </w:style>
  <w:style w:type="character" w:customStyle="1" w:styleId="Heading3Char">
    <w:name w:val="Heading 3 Char"/>
    <w:link w:val="Heading3"/>
    <w:rsid w:val="00B73E58"/>
    <w:rPr>
      <w:rFonts w:ascii="Gill Sans MT" w:eastAsia="Times New Roman" w:hAnsi="Gill Sans MT" w:cs="Times New Roman"/>
      <w:b/>
      <w:sz w:val="28"/>
      <w:szCs w:val="28"/>
    </w:rPr>
  </w:style>
  <w:style w:type="character" w:customStyle="1" w:styleId="FooterChar">
    <w:name w:val="Footer Char"/>
    <w:link w:val="Footer"/>
    <w:uiPriority w:val="99"/>
    <w:rsid w:val="00B84B69"/>
    <w:rPr>
      <w:rFonts w:ascii="Arial" w:eastAsia="Times New Roman" w:hAnsi="Arial" w:cs="Times New Roman"/>
      <w:b/>
      <w:sz w:val="24"/>
      <w:szCs w:val="20"/>
    </w:rPr>
  </w:style>
  <w:style w:type="character" w:styleId="Hyperlink">
    <w:name w:val="Hyperlink"/>
    <w:rsid w:val="004C2CF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E380F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E380F"/>
    <w:rPr>
      <w:rFonts w:ascii="Tahoma" w:eastAsia="Times New Roman" w:hAnsi="Tahoma" w:cs="Tahoma"/>
      <w:sz w:val="16"/>
      <w:szCs w:val="16"/>
    </w:rPr>
  </w:style>
  <w:style w:type="character" w:styleId="UnresolvedMention">
    <w:name w:val="Unresolved Mention"/>
    <w:uiPriority w:val="99"/>
    <w:semiHidden/>
    <w:unhideWhenUsed/>
    <w:rsid w:val="00FB7269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BF546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B15F5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2A534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534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2228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settings" Target="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Personal\HIAS%20cours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spe:Receivers xmlns:spe="http://schemas.microsoft.com/sharepoint/events">
  <Receiver>
    <Name>Microsoft.Office.RecordsManagement.PolicyFeatures.ExpirationEventReceiver</Name>
    <Synchronization>Synchronous</Synchronization>
    <Type>10001</Type>
    <SequenceNumber>101</SequenceNumber>
    <Url/>
    <Assembly>Microsoft.Office.Policy, Version=16.0.0.0,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10002</Type>
    <SequenceNumber>102</SequenceNumber>
    <Url/>
    <Assembly>Microsoft.Office.Policy, Version=16.0.0.0,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10004</Type>
    <SequenceNumber>103</SequenceNumber>
    <Url/>
    <Assembly>Microsoft.Office.Policy, Version=16.0.0.0,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10006</Type>
    <SequenceNumber>104</SequenceNumber>
    <Url/>
    <Assembly>Microsoft.Office.Policy, Version=16.0.0.0,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10009</Type>
    <SequenceNumber>105</SequenceNumber>
    <Url/>
    <Assembly>Microsoft.Office.Policy, Version=16.0.0.0, Culture=neutral, PublicKeyToken=71e9bce111e9429c</Assembly>
    <Class>Microsoft.Office.RecordsManagement.Internal.UpdateExpireDate</Class>
    <Data/>
    <Filter/>
  </Receiver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Schools Liaison and Advice Strategy and Management" ma:contentTypeID="0x0101004E1B537BC2B2AD43A5AF5311D732D3AAD500BB3D7B8D4D087F468963C166A759F392" ma:contentTypeVersion="704" ma:contentTypeDescription="" ma:contentTypeScope="" ma:versionID="526aaec856b83ac1c44dd1538dd280ad">
  <xsd:schema xmlns:xsd="http://www.w3.org/2001/XMLSchema" xmlns:xs="http://www.w3.org/2001/XMLSchema" xmlns:p="http://schemas.microsoft.com/office/2006/metadata/properties" xmlns:ns1="http://schemas.microsoft.com/sharepoint/v3" xmlns:ns2="c5dbf80e-f509-45f6-9fe5-406e3eefabbb" xmlns:ns3="de3a9254-f9fa-43ea-a7a2-d108a4abd12c" targetNamespace="http://schemas.microsoft.com/office/2006/metadata/properties" ma:root="true" ma:fieldsID="2c22702989d31e20c996e7bbe684c0f5" ns1:_="" ns2:_="" ns3:_="">
    <xsd:import namespace="http://schemas.microsoft.com/sharepoint/v3"/>
    <xsd:import namespace="c5dbf80e-f509-45f6-9fe5-406e3eefabbb"/>
    <xsd:import namespace="de3a9254-f9fa-43ea-a7a2-d108a4abd12c"/>
    <xsd:element name="properties">
      <xsd:complexType>
        <xsd:sequence>
          <xsd:element name="documentManagement">
            <xsd:complexType>
              <xsd:all>
                <xsd:element ref="ns2:hc632fe273cb498aa970207d30c3b1d8" minOccurs="0"/>
                <xsd:element ref="ns2:TaxCatchAll" minOccurs="0"/>
                <xsd:element ref="ns2:TaxCatchAllLabel" minOccurs="0"/>
                <xsd:element ref="ns2:Item_x0020_ID" minOccurs="0"/>
                <xsd:element ref="ns2:Active_x0020_Document" minOccurs="0"/>
                <xsd:element ref="ns1:_dlc_Exempt" minOccurs="0"/>
                <xsd:element ref="ns1:_dlc_ExpireDateSaved" minOccurs="0"/>
                <xsd:element ref="ns1:_dlc_ExpireDate" minOccurs="0"/>
                <xsd:element ref="ns2:nfc9d94f81164ed091d1a8463bd0091b" minOccurs="0"/>
                <xsd:element ref="ns2:cf18ccb67a8c47b4a12d68c41e3eb221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14" nillable="true" ma:displayName="Exempt from Policy" ma:hidden="true" ma:internalName="_dlc_Exempt" ma:readOnly="true">
      <xsd:simpleType>
        <xsd:restriction base="dms:Unknown"/>
      </xsd:simpleType>
    </xsd:element>
    <xsd:element name="_dlc_ExpireDateSaved" ma:index="15" nillable="true" ma:displayName="Original Expiration Date" ma:hidden="true" ma:internalName="_dlc_ExpireDateSaved" ma:readOnly="true">
      <xsd:simpleType>
        <xsd:restriction base="dms:DateTime"/>
      </xsd:simpleType>
    </xsd:element>
    <xsd:element name="_dlc_ExpireDate" ma:index="16" nillable="true" ma:displayName="Expiration Date" ma:hidden="true" ma:internalName="_dlc_ExpireDat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dbf80e-f509-45f6-9fe5-406e3eefabbb" elementFormDefault="qualified">
    <xsd:import namespace="http://schemas.microsoft.com/office/2006/documentManagement/types"/>
    <xsd:import namespace="http://schemas.microsoft.com/office/infopath/2007/PartnerControls"/>
    <xsd:element name="hc632fe273cb498aa970207d30c3b1d8" ma:index="8" nillable="true" ma:taxonomy="true" ma:internalName="hc632fe273cb498aa970207d30c3b1d8" ma:taxonomyFieldName="Document_x0020_Type" ma:displayName="Document Type" ma:indexed="true" ma:default="" ma:fieldId="{1c632fe2-73cb-498a-a970-207d30c3b1d8}" ma:sspId="3c5dbf34-c73a-430c-9290-9174ad787734" ma:termSetId="b599ea14-30b5-458d-8ef2-998774c2af3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def8104b-fe51-4cb7-9f46-0314c0684d7a}" ma:internalName="TaxCatchAll" ma:showField="CatchAllData" ma:web="de3a9254-f9fa-43ea-a7a2-d108a4abd1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def8104b-fe51-4cb7-9f46-0314c0684d7a}" ma:internalName="TaxCatchAllLabel" ma:readOnly="true" ma:showField="CatchAllDataLabel" ma:web="de3a9254-f9fa-43ea-a7a2-d108a4abd1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tem_x0020_ID" ma:index="12" nillable="true" ma:displayName="Item ID" ma:internalName="Item_x0020_ID">
      <xsd:simpleType>
        <xsd:restriction base="dms:Text">
          <xsd:maxLength value="255"/>
        </xsd:restriction>
      </xsd:simpleType>
    </xsd:element>
    <xsd:element name="Active_x0020_Document" ma:index="13" nillable="true" ma:displayName="Active Document" ma:default="1" ma:internalName="Active_x0020_Document">
      <xsd:simpleType>
        <xsd:restriction base="dms:Boolean"/>
      </xsd:simpleType>
    </xsd:element>
    <xsd:element name="nfc9d94f81164ed091d1a8463bd0091b" ma:index="17" ma:taxonomy="true" ma:internalName="nfc9d94f81164ed091d1a8463bd0091b" ma:taxonomyFieldName="Schools_x0020_Liaison_x0020_and_x0020_Advice_x0020_Strategy_x0020_and_x0020_Management" ma:displayName="Schools Liaison and Advice Strategy and Management" ma:indexed="true" ma:readOnly="false" ma:default="" ma:fieldId="{7fc9d94f-8116-4ed0-91d1-a8463bd0091b}" ma:sspId="3c5dbf34-c73a-430c-9290-9174ad787734" ma:termSetId="a1a5a8dc-29c0-4457-8968-28a03eddab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f18ccb67a8c47b4a12d68c41e3eb221" ma:index="19" nillable="true" ma:taxonomy="true" ma:internalName="cf18ccb67a8c47b4a12d68c41e3eb221" ma:taxonomyFieldName="Schools" ma:displayName="Schools" ma:indexed="true" ma:readOnly="false" ma:default="" ma:fieldId="{cf18ccb6-7a8c-47b4-a12d-68c41e3eb221}" ma:sspId="3c5dbf34-c73a-430c-9290-9174ad787734" ma:termSetId="79767edf-74f4-4f98-8450-f3c58a891fe6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3a9254-f9fa-43ea-a7a2-d108a4abd12c" elementFormDefault="qualified">
    <xsd:import namespace="http://schemas.microsoft.com/office/2006/documentManagement/types"/>
    <xsd:import namespace="http://schemas.microsoft.com/office/infopath/2007/PartnerControls"/>
    <xsd:element name="_dlc_DocId" ma:index="21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2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3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3c5dbf34-c73a-430c-9290-9174ad787734" ContentTypeId="0x0101004E1B537BC2B2AD43A5AF5311D732D3AAD5" PreviousValue="false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?mso-contentType ?>
<p:Policy xmlns:p="office.server.policy" id="" local="true">
  <p:Name>HCC Default Document</p:Name>
  <p:Description/>
  <p:Statement/>
  <p:PolicyItems>
    <p:PolicyItem featureId="Microsoft.Office.RecordsManagement.PolicyFeatures.Expiration" staticId="0x0101004E1B537BC2B2AD43A5AF5311D732D3AA|1208973698" UniqueId="7962c2ff-e67b-4a9b-a32b-eab0d2d90b59">
      <p:Name>Retention</p:Name>
      <p:Description>Automatic scheduling of content for processing, and performing a retention action on content that has reached its due date.</p:Description>
      <p:CustomData>
        <Schedules nextStageId="2">
          <Schedule type="Default">
            <stages>
              <data stageId="1">
                <formula id="Microsoft.Office.RecordsManagement.PolicyFeatures.Expiration.Formula.BuiltIn">
                  <number>2</number>
                  <property>Modified</property>
                  <propertyId>28cf69c5-fa48-462a-b5cd-27b6f9d2bd5f</propertyId>
                  <period>years</period>
                </formula>
                <action type="action" id="Microsoft.Office.RecordsManagement.PolicyFeatures.Expiration.Action.MoveToRecycleBin"/>
              </data>
            </stages>
          </Schedule>
        </Schedules>
      </p:CustomData>
    </p:PolicyItem>
  </p:PolicyItems>
</p:Policy>
</file>

<file path=customXml/itemProps1.xml><?xml version="1.0" encoding="utf-8"?>
<ds:datastoreItem xmlns:ds="http://schemas.openxmlformats.org/officeDocument/2006/customXml" ds:itemID="{61880477-BC35-4714-86E5-35CB4E497D2E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03FBCC1-75B1-477A-888F-586685F924AF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CD892B8-D4DB-4878-BC74-6E74F91B8D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C0ADCD-A412-43DA-9B57-44F3AC17F3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5dbf80e-f509-45f6-9fe5-406e3eefabbb"/>
    <ds:schemaRef ds:uri="de3a9254-f9fa-43ea-a7a2-d108a4abd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6C6B993-B0DC-4B38-AFB1-E7AD64EC7810}">
  <ds:schemaRefs>
    <ds:schemaRef ds:uri="Microsoft.SharePoint.Taxonomy.ContentTypeSync"/>
  </ds:schemaRefs>
</ds:datastoreItem>
</file>

<file path=customXml/itemProps6.xml><?xml version="1.0" encoding="utf-8"?>
<ds:datastoreItem xmlns:ds="http://schemas.openxmlformats.org/officeDocument/2006/customXml" ds:itemID="{00824FCB-C852-4EDA-92A9-09DEFF185ED4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3A6BC94F-EA3B-49D2-B9E6-9B3E52B330C0}">
  <ds:schemaRefs>
    <ds:schemaRef ds:uri="office.server.polic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HIAS course template.dotx</Template>
  <TotalTime>0</TotalTime>
  <Pages>5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HIAS leaflet template - portrait</vt:lpstr>
    </vt:vector>
  </TitlesOfParts>
  <Company>Hampshire County Council</Company>
  <LinksUpToDate>false</LinksUpToDate>
  <CharactersWithSpaces>2574</CharactersWithSpaces>
  <SharedDoc>false</SharedDoc>
  <HLinks>
    <vt:vector size="84" baseType="variant">
      <vt:variant>
        <vt:i4>5111902</vt:i4>
      </vt:variant>
      <vt:variant>
        <vt:i4>39</vt:i4>
      </vt:variant>
      <vt:variant>
        <vt:i4>0</vt:i4>
      </vt:variant>
      <vt:variant>
        <vt:i4>5</vt:i4>
      </vt:variant>
      <vt:variant>
        <vt:lpwstr>https://www.hants.gov.uk/educationandlearning/hias/curriculum-support/resource-centres/re-centre</vt:lpwstr>
      </vt:variant>
      <vt:variant>
        <vt:lpwstr/>
      </vt:variant>
      <vt:variant>
        <vt:i4>589901</vt:i4>
      </vt:variant>
      <vt:variant>
        <vt:i4>36</vt:i4>
      </vt:variant>
      <vt:variant>
        <vt:i4>0</vt:i4>
      </vt:variant>
      <vt:variant>
        <vt:i4>5</vt:i4>
      </vt:variant>
      <vt:variant>
        <vt:lpwstr>https://www.hampshire-pcc.gov.uk/</vt:lpwstr>
      </vt:variant>
      <vt:variant>
        <vt:lpwstr/>
      </vt:variant>
      <vt:variant>
        <vt:i4>5505024</vt:i4>
      </vt:variant>
      <vt:variant>
        <vt:i4>33</vt:i4>
      </vt:variant>
      <vt:variant>
        <vt:i4>0</vt:i4>
      </vt:variant>
      <vt:variant>
        <vt:i4>5</vt:i4>
      </vt:variant>
      <vt:variant>
        <vt:lpwstr>https://www.hampshire.police.uk/</vt:lpwstr>
      </vt:variant>
      <vt:variant>
        <vt:lpwstr/>
      </vt:variant>
      <vt:variant>
        <vt:i4>131143</vt:i4>
      </vt:variant>
      <vt:variant>
        <vt:i4>30</vt:i4>
      </vt:variant>
      <vt:variant>
        <vt:i4>0</vt:i4>
      </vt:variant>
      <vt:variant>
        <vt:i4>5</vt:i4>
      </vt:variant>
      <vt:variant>
        <vt:lpwstr>http://www.galop.org.uk/</vt:lpwstr>
      </vt:variant>
      <vt:variant>
        <vt:lpwstr/>
      </vt:variant>
      <vt:variant>
        <vt:i4>3342372</vt:i4>
      </vt:variant>
      <vt:variant>
        <vt:i4>27</vt:i4>
      </vt:variant>
      <vt:variant>
        <vt:i4>0</vt:i4>
      </vt:variant>
      <vt:variant>
        <vt:i4>5</vt:i4>
      </vt:variant>
      <vt:variant>
        <vt:lpwstr>https://cst.org.uk/antisemitism/hate-crimes</vt:lpwstr>
      </vt:variant>
      <vt:variant>
        <vt:lpwstr/>
      </vt:variant>
      <vt:variant>
        <vt:i4>8061041</vt:i4>
      </vt:variant>
      <vt:variant>
        <vt:i4>24</vt:i4>
      </vt:variant>
      <vt:variant>
        <vt:i4>0</vt:i4>
      </vt:variant>
      <vt:variant>
        <vt:i4>5</vt:i4>
      </vt:variant>
      <vt:variant>
        <vt:lpwstr>https://tellmamauk.org/</vt:lpwstr>
      </vt:variant>
      <vt:variant>
        <vt:lpwstr/>
      </vt:variant>
      <vt:variant>
        <vt:i4>5898242</vt:i4>
      </vt:variant>
      <vt:variant>
        <vt:i4>21</vt:i4>
      </vt:variant>
      <vt:variant>
        <vt:i4>0</vt:i4>
      </vt:variant>
      <vt:variant>
        <vt:i4>5</vt:i4>
      </vt:variant>
      <vt:variant>
        <vt:lpwstr>http://report-it.org.uk/home</vt:lpwstr>
      </vt:variant>
      <vt:variant>
        <vt:lpwstr/>
      </vt:variant>
      <vt:variant>
        <vt:i4>2818153</vt:i4>
      </vt:variant>
      <vt:variant>
        <vt:i4>18</vt:i4>
      </vt:variant>
      <vt:variant>
        <vt:i4>0</vt:i4>
      </vt:variant>
      <vt:variant>
        <vt:i4>5</vt:i4>
      </vt:variant>
      <vt:variant>
        <vt:lpwstr>https://www.stophateuk.org/</vt:lpwstr>
      </vt:variant>
      <vt:variant>
        <vt:lpwstr/>
      </vt:variant>
      <vt:variant>
        <vt:i4>6881290</vt:i4>
      </vt:variant>
      <vt:variant>
        <vt:i4>15</vt:i4>
      </vt:variant>
      <vt:variant>
        <vt:i4>0</vt:i4>
      </vt:variant>
      <vt:variant>
        <vt:i4>5</vt:i4>
      </vt:variant>
      <vt:variant>
        <vt:lpwstr>C:\Users\ediabymm\AppData\Local\Microsoft\Windows\Temporary Internet Files\Content.Outlook\QDUN3CJ9\www.hants.gov.uk\emtas</vt:lpwstr>
      </vt:variant>
      <vt:variant>
        <vt:lpwstr/>
      </vt:variant>
      <vt:variant>
        <vt:i4>6488118</vt:i4>
      </vt:variant>
      <vt:variant>
        <vt:i4>12</vt:i4>
      </vt:variant>
      <vt:variant>
        <vt:i4>0</vt:i4>
      </vt:variant>
      <vt:variant>
        <vt:i4>5</vt:i4>
      </vt:variant>
      <vt:variant>
        <vt:lpwstr>https://www.mermaidsuk.org.uk/</vt:lpwstr>
      </vt:variant>
      <vt:variant>
        <vt:lpwstr/>
      </vt:variant>
      <vt:variant>
        <vt:i4>3866745</vt:i4>
      </vt:variant>
      <vt:variant>
        <vt:i4>9</vt:i4>
      </vt:variant>
      <vt:variant>
        <vt:i4>0</vt:i4>
      </vt:variant>
      <vt:variant>
        <vt:i4>5</vt:i4>
      </vt:variant>
      <vt:variant>
        <vt:lpwstr>https://www.theredcard.org/</vt:lpwstr>
      </vt:variant>
      <vt:variant>
        <vt:lpwstr/>
      </vt:variant>
      <vt:variant>
        <vt:i4>3145852</vt:i4>
      </vt:variant>
      <vt:variant>
        <vt:i4>6</vt:i4>
      </vt:variant>
      <vt:variant>
        <vt:i4>0</vt:i4>
      </vt:variant>
      <vt:variant>
        <vt:i4>5</vt:i4>
      </vt:variant>
      <vt:variant>
        <vt:lpwstr>http://www.educateandcelebrate.org/</vt:lpwstr>
      </vt:variant>
      <vt:variant>
        <vt:lpwstr/>
      </vt:variant>
      <vt:variant>
        <vt:i4>2752575</vt:i4>
      </vt:variant>
      <vt:variant>
        <vt:i4>3</vt:i4>
      </vt:variant>
      <vt:variant>
        <vt:i4>0</vt:i4>
      </vt:variant>
      <vt:variant>
        <vt:i4>5</vt:i4>
      </vt:variant>
      <vt:variant>
        <vt:lpwstr>https://www.hants.gov.uk/educationandlearning/hias/curriculum-support/resource-centres/rade-centre</vt:lpwstr>
      </vt:variant>
      <vt:variant>
        <vt:lpwstr/>
      </vt:variant>
      <vt:variant>
        <vt:i4>5242953</vt:i4>
      </vt:variant>
      <vt:variant>
        <vt:i4>0</vt:i4>
      </vt:variant>
      <vt:variant>
        <vt:i4>0</vt:i4>
      </vt:variant>
      <vt:variant>
        <vt:i4>5</vt:i4>
      </vt:variant>
      <vt:variant>
        <vt:lpwstr>https://www.stonewall.org.uk/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HIAS leaflet template - portrait</dc:title>
  <dc:subject/>
  <dc:creator>cseiiarm</dc:creator>
  <cp:keywords/>
  <cp:lastModifiedBy>Robin Sutton</cp:lastModifiedBy>
  <cp:revision>3</cp:revision>
  <cp:lastPrinted>2019-09-16T12:04:00Z</cp:lastPrinted>
  <dcterms:created xsi:type="dcterms:W3CDTF">2024-08-24T19:16:00Z</dcterms:created>
  <dcterms:modified xsi:type="dcterms:W3CDTF">2024-08-24T19:17:00Z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Sarfas, Rachel</vt:lpwstr>
  </property>
  <property fmtid="{D5CDD505-2E9C-101B-9397-08002B2CF9AE}" pid="3" name="Schools Liaison and Advice Strategy and Management">
    <vt:lpwstr>756;#Promotion and Marketing|e8c21b72-a457-4f2a-a506-ada15d76322d</vt:lpwstr>
  </property>
  <property fmtid="{D5CDD505-2E9C-101B-9397-08002B2CF9AE}" pid="4" name="display_urn:schemas-microsoft-com:office:office#Author">
    <vt:lpwstr>Sarfas, Rachel</vt:lpwstr>
  </property>
  <property fmtid="{D5CDD505-2E9C-101B-9397-08002B2CF9AE}" pid="5" name="Order">
    <vt:lpwstr>100.000000000000</vt:lpwstr>
  </property>
  <property fmtid="{D5CDD505-2E9C-101B-9397-08002B2CF9AE}" pid="6" name="hc632fe273cb498aa970207d30c3b1d8">
    <vt:lpwstr>Brochure / Leaflet / Poster|6371c4be-d71a-4eca-86d9-2763f3f14244</vt:lpwstr>
  </property>
  <property fmtid="{D5CDD505-2E9C-101B-9397-08002B2CF9AE}" pid="7" name="Item ID">
    <vt:lpwstr>A1001001A14C05B12036B19741</vt:lpwstr>
  </property>
  <property fmtid="{D5CDD505-2E9C-101B-9397-08002B2CF9AE}" pid="8" name="ContentTypeId">
    <vt:lpwstr>0x0101004E1B537BC2B2AD43A5AF5311D732D3AAD5</vt:lpwstr>
  </property>
  <property fmtid="{D5CDD505-2E9C-101B-9397-08002B2CF9AE}" pid="9" name="nfc9d94f81164ed091d1a8463bd0091b">
    <vt:lpwstr>Promotion and Marketing|e8c21b72-a457-4f2a-a506-ada15d76322d</vt:lpwstr>
  </property>
  <property fmtid="{D5CDD505-2E9C-101B-9397-08002B2CF9AE}" pid="10" name="Document Type">
    <vt:lpwstr>105;#Brochure / Leaflet / Poster|6371c4be-d71a-4eca-86d9-2763f3f14244</vt:lpwstr>
  </property>
  <property fmtid="{D5CDD505-2E9C-101B-9397-08002B2CF9AE}" pid="11" name="TaxCatchAll">
    <vt:lpwstr>756;#Promotion and Marketing|e8c21b72-a457-4f2a-a506-ada15d76322d;#105;#Brochure / Leaflet / Poster|6371c4be-d71a-4eca-86d9-2763f3f14244</vt:lpwstr>
  </property>
  <property fmtid="{D5CDD505-2E9C-101B-9397-08002B2CF9AE}" pid="12" name="display_urn:schemas-microsoft-com:office:office#SharedWithUsers">
    <vt:lpwstr>Sarfas, Rachel;Andrews, Juliet</vt:lpwstr>
  </property>
  <property fmtid="{D5CDD505-2E9C-101B-9397-08002B2CF9AE}" pid="13" name="SharedWithUsers">
    <vt:lpwstr>98;#Sarfas, Rachel;#53;#Andrews, Juliet</vt:lpwstr>
  </property>
  <property fmtid="{D5CDD505-2E9C-101B-9397-08002B2CF9AE}" pid="14" name="_dlc_ExpireDate">
    <vt:lpwstr>2020-06-28T10:16:42Z</vt:lpwstr>
  </property>
  <property fmtid="{D5CDD505-2E9C-101B-9397-08002B2CF9AE}" pid="15" name="ItemRetentionFormula">
    <vt:lpwstr>&lt;formula id="Microsoft.Office.RecordsManagement.PolicyFeatures.Expiration.Formula.BuiltIn"&gt;&lt;number&gt;2&lt;/number&gt;&lt;property&gt;Modified&lt;/property&gt;&lt;propertyId&gt;28cf69c5-fa48-462a-b5cd-27b6f9d2bd5f&lt;/propertyId&gt;&lt;period&gt;years&lt;/period&gt;&lt;/formula&gt;</vt:lpwstr>
  </property>
  <property fmtid="{D5CDD505-2E9C-101B-9397-08002B2CF9AE}" pid="16" name="_dlc_policyId">
    <vt:lpwstr>0x0101004E1B537BC2B2AD43A5AF5311D732D3AA|1208973698</vt:lpwstr>
  </property>
  <property fmtid="{D5CDD505-2E9C-101B-9397-08002B2CF9AE}" pid="17" name="_dlc_DocId">
    <vt:lpwstr>SIDOCID-597960436-123147</vt:lpwstr>
  </property>
  <property fmtid="{D5CDD505-2E9C-101B-9397-08002B2CF9AE}" pid="18" name="_dlc_DocIdItemGuid">
    <vt:lpwstr>7ef6f3fc-f805-5656-ab18-95d4e718c8fa</vt:lpwstr>
  </property>
  <property fmtid="{D5CDD505-2E9C-101B-9397-08002B2CF9AE}" pid="19" name="_dlc_DocIdUrl">
    <vt:lpwstr>https://hants.sharepoint.com/sites/SI/_layouts/15/DocIdRedir.aspx?ID=SIDOCID-597960436-123147, SIDOCID-597960436-123147</vt:lpwstr>
  </property>
  <property fmtid="{D5CDD505-2E9C-101B-9397-08002B2CF9AE}" pid="20" name="Active Document">
    <vt:lpwstr>1</vt:lpwstr>
  </property>
  <property fmtid="{D5CDD505-2E9C-101B-9397-08002B2CF9AE}" pid="21" name="cf18ccb67a8c47b4a12d68c41e3eb221">
    <vt:lpwstr/>
  </property>
</Properties>
</file>