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E6C8D4" w14:textId="5198D26B" w:rsidR="008C4630" w:rsidRPr="00DD4C08" w:rsidRDefault="003C6313" w:rsidP="00DB4DC5">
      <w:pPr>
        <w:pStyle w:val="Title"/>
        <w:tabs>
          <w:tab w:val="left" w:pos="10095"/>
          <w:tab w:val="left" w:pos="10440"/>
        </w:tabs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3A9054" wp14:editId="20DCCDD3">
            <wp:simplePos x="0" y="0"/>
            <wp:positionH relativeFrom="column">
              <wp:posOffset>6004560</wp:posOffset>
            </wp:positionH>
            <wp:positionV relativeFrom="paragraph">
              <wp:posOffset>225425</wp:posOffset>
            </wp:positionV>
            <wp:extent cx="951865" cy="951865"/>
            <wp:effectExtent l="0" t="0" r="635" b="0"/>
            <wp:wrapTopAndBottom/>
            <wp:docPr id="167313895" name="Picture 1" descr="A logo with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13895" name="Picture 1" descr="A logo with a bird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A22A4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8E3E631" wp14:editId="0C6453E4">
                <wp:simplePos x="0" y="0"/>
                <wp:positionH relativeFrom="column">
                  <wp:posOffset>899160</wp:posOffset>
                </wp:positionH>
                <wp:positionV relativeFrom="paragraph">
                  <wp:posOffset>514985</wp:posOffset>
                </wp:positionV>
                <wp:extent cx="356616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61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2BDD91" w14:textId="2FAD403B" w:rsidR="00DA22A4" w:rsidRDefault="00DA22A4" w:rsidP="003C6313">
                            <w:pPr>
                              <w:pStyle w:val="Title"/>
                              <w:pBdr>
                                <w:bottom w:val="none" w:sz="0" w:space="0" w:color="auto"/>
                              </w:pBdr>
                            </w:pPr>
                            <w:r>
                              <w:t>Travel Expenses Claim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E3E6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8pt;margin-top:40.55pt;width:280.8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" stroked="f">
                <v:textbox style="mso-fit-shape-to-text:t">
                  <w:txbxContent>
                    <w:p w14:paraId="6B2BDD91" w14:textId="2FAD403B" w:rsidR="00DA22A4" w:rsidRDefault="00DA22A4" w:rsidP="003C6313">
                      <w:pPr>
                        <w:pStyle w:val="Title"/>
                        <w:pBdr>
                          <w:bottom w:val="none" w:sz="0" w:space="0" w:color="auto"/>
                        </w:pBdr>
                      </w:pPr>
                      <w:r>
                        <w:t>Travel Expenses Claim Form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B4DC5">
        <w:tab/>
      </w:r>
      <w:r w:rsidR="00DB4DC5">
        <w:tab/>
      </w:r>
    </w:p>
    <w:tbl>
      <w:tblPr>
        <w:tblStyle w:val="PlainTable3"/>
        <w:tblW w:w="5000" w:type="pct"/>
        <w:tblCellMar>
          <w:top w:w="14" w:type="dxa"/>
          <w:left w:w="0" w:type="dxa"/>
          <w:bottom w:w="14" w:type="dxa"/>
          <w:right w:w="0" w:type="dxa"/>
        </w:tblCellMar>
        <w:tblLook w:val="0420" w:firstRow="1" w:lastRow="0" w:firstColumn="0" w:lastColumn="0" w:noHBand="0" w:noVBand="1"/>
        <w:tblDescription w:val="Contact information table"/>
      </w:tblPr>
      <w:tblGrid>
        <w:gridCol w:w="1703"/>
        <w:gridCol w:w="3661"/>
        <w:gridCol w:w="1604"/>
        <w:gridCol w:w="4172"/>
      </w:tblGrid>
      <w:tr w:rsidR="00010102" w:rsidRPr="00DD4C08" w14:paraId="01F58AC7" w14:textId="77777777" w:rsidTr="00DA22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03" w:type="dxa"/>
            <w:tcBorders>
              <w:left w:val="single" w:sz="18" w:space="0" w:color="FFFFFF" w:themeColor="background1"/>
            </w:tcBorders>
            <w:shd w:val="clear" w:color="auto" w:fill="7030A0"/>
            <w:vAlign w:val="center"/>
          </w:tcPr>
          <w:p w14:paraId="4AB35DDB" w14:textId="13F129EE" w:rsidR="00010102" w:rsidRPr="00D40653" w:rsidRDefault="00D40653" w:rsidP="00DA22A4">
            <w:pPr>
              <w:pStyle w:val="Heading1"/>
              <w:spacing w:before="20" w:after="20"/>
              <w:jc w:val="center"/>
              <w:rPr>
                <w:b/>
                <w:bCs w:val="0"/>
                <w:color w:val="FFFFFF" w:themeColor="background1"/>
              </w:rPr>
            </w:pPr>
            <w:r w:rsidRPr="00D40653">
              <w:rPr>
                <w:b/>
                <w:bCs w:val="0"/>
                <w:color w:val="FFFFFF" w:themeColor="background1"/>
              </w:rPr>
              <w:t>Name</w:t>
            </w:r>
          </w:p>
        </w:tc>
        <w:sdt>
          <w:sdtPr>
            <w:rPr>
              <w:b w:val="0"/>
              <w:bCs w:val="0"/>
            </w:rPr>
            <w:alias w:val="Name"/>
            <w:tag w:val="Name"/>
            <w:id w:val="-1742173998"/>
            <w:lock w:val="sdtLocked"/>
            <w:placeholder>
              <w:docPart w:val="80F303674580465D9C35484A1FF4F0DD"/>
            </w:placeholder>
            <w:showingPlcHdr/>
          </w:sdtPr>
          <w:sdtEndPr>
            <w:rPr>
              <w:b/>
              <w:bCs/>
            </w:rPr>
          </w:sdtEndPr>
          <w:sdtContent>
            <w:tc>
              <w:tcPr>
                <w:tcW w:w="3661" w:type="dxa"/>
                <w:tcMar>
                  <w:right w:w="216" w:type="dxa"/>
                </w:tcMar>
              </w:tcPr>
              <w:p w14:paraId="5E248987" w14:textId="265CB3AD" w:rsidR="00010102" w:rsidRPr="00DD4C08" w:rsidRDefault="001C398A" w:rsidP="00010102">
                <w:pPr>
                  <w:spacing w:before="20" w:after="20"/>
                </w:pPr>
                <w:r w:rsidRPr="00313619">
                  <w:rPr>
                    <w:rStyle w:val="PlaceholderText"/>
                    <w:b w:val="0"/>
                    <w:bCs w:val="0"/>
                  </w:rPr>
                  <w:t>Click or tap to enter your name</w:t>
                </w:r>
              </w:p>
            </w:tc>
          </w:sdtContent>
        </w:sdt>
        <w:tc>
          <w:tcPr>
            <w:tcW w:w="1604" w:type="dxa"/>
            <w:shd w:val="clear" w:color="auto" w:fill="7030A0"/>
            <w:vAlign w:val="center"/>
          </w:tcPr>
          <w:p w14:paraId="3ABCDA42" w14:textId="68CC0FCE" w:rsidR="00010102" w:rsidRPr="00D40653" w:rsidRDefault="00D40653" w:rsidP="00DA22A4">
            <w:pPr>
              <w:pStyle w:val="Heading1"/>
              <w:spacing w:before="20" w:after="20"/>
              <w:jc w:val="center"/>
              <w:rPr>
                <w:b/>
                <w:bCs w:val="0"/>
                <w:color w:val="FFFFFF" w:themeColor="background1"/>
              </w:rPr>
            </w:pPr>
            <w:r w:rsidRPr="00D40653">
              <w:rPr>
                <w:b/>
                <w:bCs w:val="0"/>
                <w:color w:val="FFFFFF" w:themeColor="background1"/>
              </w:rPr>
              <w:t>Purpose</w:t>
            </w:r>
          </w:p>
        </w:tc>
        <w:sdt>
          <w:sdtPr>
            <w:alias w:val="Purose of claim"/>
            <w:tag w:val="Purose of claim"/>
            <w:id w:val="1915662372"/>
            <w:placeholder>
              <w:docPart w:val="C7A47782E8F246B4B69848C102DAF429"/>
            </w:placeholder>
            <w:showingPlcHdr/>
            <w:comboBox>
              <w:listItem w:value="Select a category."/>
              <w:listItem w:displayText="Training" w:value="Training"/>
              <w:listItem w:displayText="Session Activity" w:value="Session Activity"/>
              <w:listItem w:displayText="Visit" w:value="Visit"/>
              <w:listItem w:displayText="Other" w:value="Other"/>
            </w:comboBox>
          </w:sdtPr>
          <w:sdtEndPr/>
          <w:sdtContent>
            <w:tc>
              <w:tcPr>
                <w:tcW w:w="4172" w:type="dxa"/>
                <w:tcBorders>
                  <w:right w:val="single" w:sz="18" w:space="0" w:color="FFFFFF" w:themeColor="background1"/>
                </w:tcBorders>
              </w:tcPr>
              <w:p w14:paraId="7A0DE420" w14:textId="53ABFBFD" w:rsidR="00010102" w:rsidRPr="00DD4C08" w:rsidRDefault="0038551F" w:rsidP="00010102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102" w:rsidRPr="00DD4C08" w14:paraId="58ABD6BB" w14:textId="77777777" w:rsidTr="00DA22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03" w:type="dxa"/>
            <w:tcBorders>
              <w:left w:val="single" w:sz="18" w:space="0" w:color="FFFFFF" w:themeColor="background1"/>
            </w:tcBorders>
            <w:shd w:val="clear" w:color="auto" w:fill="7030A0"/>
            <w:vAlign w:val="center"/>
          </w:tcPr>
          <w:p w14:paraId="43D99E2E" w14:textId="4A7C2327" w:rsidR="00010102" w:rsidRPr="00010102" w:rsidRDefault="00D40653" w:rsidP="00DA22A4">
            <w:pPr>
              <w:pStyle w:val="Heading1"/>
              <w:spacing w:before="20" w:after="20"/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Email Address</w:t>
            </w:r>
          </w:p>
        </w:tc>
        <w:sdt>
          <w:sdtPr>
            <w:id w:val="1687785309"/>
            <w:placeholder>
              <w:docPart w:val="0E8A1EB70AD84F879F1D07EEE8399D05"/>
            </w:placeholder>
            <w:showingPlcHdr/>
          </w:sdtPr>
          <w:sdtContent>
            <w:tc>
              <w:tcPr>
                <w:tcW w:w="3661" w:type="dxa"/>
                <w:tcMar>
                  <w:right w:w="216" w:type="dxa"/>
                </w:tcMar>
              </w:tcPr>
              <w:p w14:paraId="0E9612CC" w14:textId="0D81782B" w:rsidR="00010102" w:rsidRPr="00DD4C08" w:rsidRDefault="00313619" w:rsidP="00010102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 xml:space="preserve">Click or tap to enter </w:t>
                </w:r>
                <w:r>
                  <w:rPr>
                    <w:rStyle w:val="PlaceholderText"/>
                  </w:rPr>
                  <w:t>your email</w:t>
                </w:r>
              </w:p>
            </w:tc>
          </w:sdtContent>
        </w:sdt>
        <w:tc>
          <w:tcPr>
            <w:tcW w:w="1604" w:type="dxa"/>
            <w:shd w:val="clear" w:color="auto" w:fill="7030A0"/>
            <w:vAlign w:val="center"/>
          </w:tcPr>
          <w:p w14:paraId="2E5BDC8D" w14:textId="3F8F15A4" w:rsidR="00010102" w:rsidRPr="00010102" w:rsidRDefault="00D40653" w:rsidP="00DA22A4">
            <w:pPr>
              <w:pStyle w:val="Heading1"/>
              <w:spacing w:before="20" w:after="20"/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Approved by</w:t>
            </w:r>
          </w:p>
        </w:tc>
        <w:sdt>
          <w:sdtPr>
            <w:alias w:val="Approved By"/>
            <w:tag w:val="Approved By"/>
            <w:id w:val="-911696395"/>
            <w:lock w:val="sdtLocked"/>
            <w:placeholder>
              <w:docPart w:val="C867E53D1BD44A0F9A8815EFD7514AD7"/>
            </w:placeholder>
            <w:showingPlcHdr/>
          </w:sdtPr>
          <w:sdtContent>
            <w:tc>
              <w:tcPr>
                <w:tcW w:w="4172" w:type="dxa"/>
                <w:tcBorders>
                  <w:right w:val="single" w:sz="18" w:space="0" w:color="FFFFFF" w:themeColor="background1"/>
                </w:tcBorders>
              </w:tcPr>
              <w:p w14:paraId="1528C8CB" w14:textId="12365384" w:rsidR="00010102" w:rsidRPr="00DD4C08" w:rsidRDefault="0038551F" w:rsidP="00010102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8DC2CC9" w14:textId="7340A8F1" w:rsidR="00075CBA" w:rsidRPr="00DD4C08" w:rsidRDefault="00D82E2C">
      <w:pPr>
        <w:pStyle w:val="Heading3"/>
      </w:pPr>
      <w:r>
        <w:t>Expenses</w:t>
      </w:r>
    </w:p>
    <w:tbl>
      <w:tblPr>
        <w:tblStyle w:val="PlainTable3"/>
        <w:tblW w:w="5000" w:type="pct"/>
        <w:tblLayout w:type="fixed"/>
        <w:tblLook w:val="0420" w:firstRow="1" w:lastRow="0" w:firstColumn="0" w:lastColumn="0" w:noHBand="0" w:noVBand="1"/>
        <w:tblDescription w:val="Expenses table"/>
      </w:tblPr>
      <w:tblGrid>
        <w:gridCol w:w="2156"/>
        <w:gridCol w:w="1626"/>
        <w:gridCol w:w="6013"/>
        <w:gridCol w:w="1368"/>
      </w:tblGrid>
      <w:tr w:rsidR="008A451F" w:rsidRPr="00DD4C08" w14:paraId="7F32DAA9" w14:textId="77777777" w:rsidTr="002F22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"/>
        </w:trPr>
        <w:tc>
          <w:tcPr>
            <w:tcW w:w="2156" w:type="dxa"/>
            <w:tcBorders>
              <w:bottom w:val="single" w:sz="18" w:space="0" w:color="FFFFFF" w:themeColor="background1"/>
              <w:right w:val="single" w:sz="12" w:space="0" w:color="000000" w:themeColor="text1"/>
            </w:tcBorders>
            <w:shd w:val="clear" w:color="auto" w:fill="0E5563" w:themeFill="accent5"/>
          </w:tcPr>
          <w:p w14:paraId="5FC8F7E9" w14:textId="5D732CF7" w:rsidR="00075CBA" w:rsidRPr="00D40653" w:rsidRDefault="00FC78BA" w:rsidP="00D40653">
            <w:pPr>
              <w:pStyle w:val="Heading1"/>
              <w:rPr>
                <w:color w:val="FFFFFF" w:themeColor="background1"/>
              </w:rPr>
            </w:pPr>
            <w:r w:rsidRPr="00D40653">
              <w:rPr>
                <w:color w:val="FFFFFF" w:themeColor="background1"/>
              </w:rPr>
              <w:t>Category</w:t>
            </w:r>
          </w:p>
        </w:tc>
        <w:tc>
          <w:tcPr>
            <w:tcW w:w="1626" w:type="dxa"/>
            <w:tcBorders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0E5563" w:themeFill="accent5"/>
          </w:tcPr>
          <w:p w14:paraId="3BDB8601" w14:textId="7F395607" w:rsidR="00075CBA" w:rsidRPr="00D40653" w:rsidRDefault="00FC78BA" w:rsidP="00D40653">
            <w:pPr>
              <w:pStyle w:val="Heading1"/>
              <w:rPr>
                <w:color w:val="FFFFFF" w:themeColor="background1"/>
              </w:rPr>
            </w:pPr>
            <w:r w:rsidRPr="00D40653">
              <w:rPr>
                <w:color w:val="FFFFFF" w:themeColor="background1"/>
              </w:rPr>
              <w:t>Dates</w:t>
            </w:r>
          </w:p>
        </w:tc>
        <w:tc>
          <w:tcPr>
            <w:tcW w:w="6013" w:type="dxa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0E5563" w:themeFill="accent5"/>
          </w:tcPr>
          <w:p w14:paraId="6FB09E77" w14:textId="5EBFBC47" w:rsidR="00075CBA" w:rsidRPr="00D40653" w:rsidRDefault="00FC78BA" w:rsidP="00D40653">
            <w:pPr>
              <w:pStyle w:val="Heading1"/>
              <w:rPr>
                <w:color w:val="FFFFFF" w:themeColor="background1"/>
              </w:rPr>
            </w:pPr>
            <w:r w:rsidRPr="00D40653">
              <w:rPr>
                <w:color w:val="FFFFFF" w:themeColor="background1"/>
                <w:lang w:bidi="en-GB"/>
              </w:rPr>
              <w:t>Details</w:t>
            </w:r>
          </w:p>
        </w:tc>
        <w:tc>
          <w:tcPr>
            <w:tcW w:w="1368" w:type="dxa"/>
            <w:tcBorders>
              <w:top w:val="single" w:sz="18" w:space="0" w:color="FFFFFF" w:themeColor="background1"/>
              <w:left w:val="single" w:sz="12" w:space="0" w:color="000000" w:themeColor="text1"/>
              <w:bottom w:val="single" w:sz="12" w:space="0" w:color="auto"/>
              <w:right w:val="nil"/>
            </w:tcBorders>
            <w:shd w:val="clear" w:color="auto" w:fill="0E5563" w:themeFill="accent5"/>
          </w:tcPr>
          <w:p w14:paraId="65BC2DB8" w14:textId="36EE1D56" w:rsidR="00075CBA" w:rsidRPr="00D40653" w:rsidRDefault="00FC78BA" w:rsidP="00D40653">
            <w:pPr>
              <w:pStyle w:val="Heading1"/>
              <w:rPr>
                <w:color w:val="FFFFFF" w:themeColor="background1"/>
              </w:rPr>
            </w:pPr>
            <w:r w:rsidRPr="00D40653">
              <w:rPr>
                <w:color w:val="FFFFFF" w:themeColor="background1"/>
              </w:rPr>
              <w:t>Amount</w:t>
            </w:r>
          </w:p>
        </w:tc>
      </w:tr>
      <w:tr w:rsidR="00DB4DC5" w:rsidRPr="00DD4C08" w14:paraId="4738B1E0" w14:textId="77777777" w:rsidTr="002F22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56" w:type="dxa"/>
            <w:tcBorders>
              <w:top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2C456053" w14:textId="4250411B" w:rsidR="00DB4DC5" w:rsidRPr="00DD4C08" w:rsidRDefault="006B5FEE" w:rsidP="00DB4DC5">
            <w:pPr>
              <w:pStyle w:val="Heading1"/>
              <w:spacing w:before="20" w:after="20"/>
            </w:pPr>
            <w:sdt>
              <w:sdtPr>
                <w:id w:val="-1256283484"/>
                <w:placeholder>
                  <w:docPart w:val="3DA07868104742C18944E373EAFFB432"/>
                </w:placeholder>
                <w:temporary/>
                <w:showingPlcHdr/>
                <w15:appearance w15:val="hidden"/>
              </w:sdtPr>
              <w:sdtContent>
                <w:r w:rsidRPr="00DD4C08">
                  <w:rPr>
                    <w:lang w:bidi="en-GB"/>
                  </w:rPr>
                  <w:t>Transport</w:t>
                </w:r>
              </w:sdtContent>
            </w:sdt>
          </w:p>
        </w:tc>
        <w:sdt>
          <w:sdtPr>
            <w:id w:val="-1709020638"/>
            <w:placeholder>
              <w:docPart w:val="8900A64C8CCD486A9BFB55FC6FC7D0B1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2" w:space="0" w:color="FFC000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7C8D0E1D" w14:textId="7171D010" w:rsidR="00DB4DC5" w:rsidRPr="00DD4C08" w:rsidRDefault="002A37E1" w:rsidP="00DB4DC5">
                <w:pPr>
                  <w:spacing w:before="20" w:after="20"/>
                </w:pPr>
                <w:r>
                  <w:t>Enter</w:t>
                </w:r>
                <w:r w:rsidR="00805F98">
                  <w:t xml:space="preserve"> </w:t>
                </w:r>
                <w:r w:rsidR="0023781C">
                  <w:t>Date</w:t>
                </w:r>
              </w:p>
            </w:tc>
          </w:sdtContent>
        </w:sdt>
        <w:sdt>
          <w:sdtPr>
            <w:alias w:val="Transport Details 1"/>
            <w:tag w:val="Details"/>
            <w:id w:val="-245267582"/>
            <w:lock w:val="sdtLocked"/>
            <w:placeholder>
              <w:docPart w:val="61CB53A8618E4396BB6166F857BA4263"/>
            </w:placeholder>
            <w:showingPlcHdr/>
            <w15:color w:val="FFFFFF"/>
            <w:dropDownList>
              <w:listItem w:value="Click to select a category"/>
              <w:listItem w:displayText="Rail" w:value="Rail"/>
              <w:listItem w:displayText="Hire Car" w:value="Hire Car"/>
              <w:listItem w:displayText="Taxi" w:value="Taxi"/>
              <w:listItem w:displayText="Parking" w:value="Parking"/>
              <w:listItem w:displayText="Item Not Listed" w:value="Item Not Listed"/>
            </w:dropDownList>
          </w:sdtPr>
          <w:sdtEndPr/>
          <w:sdtContent>
            <w:tc>
              <w:tcPr>
                <w:tcW w:w="6013" w:type="dxa"/>
                <w:tcBorders>
                  <w:top w:val="single" w:sz="18" w:space="0" w:color="FFC40C" w:themeColor="accent4"/>
                  <w:left w:val="single" w:sz="12" w:space="0" w:color="auto"/>
                  <w:bottom w:val="single" w:sz="12" w:space="0" w:color="000000" w:themeColor="text1"/>
                  <w:right w:val="single" w:sz="12" w:space="0" w:color="auto"/>
                </w:tcBorders>
              </w:tcPr>
              <w:p w14:paraId="4A63770E" w14:textId="02FDE128" w:rsidR="00DB4DC5" w:rsidRPr="00DD4C08" w:rsidRDefault="002D2CA7" w:rsidP="00DB4DC5">
                <w:pPr>
                  <w:spacing w:before="20" w:after="20"/>
                </w:pPr>
                <w:r>
                  <w:t xml:space="preserve">Click to </w:t>
                </w:r>
                <w:r w:rsidR="00EA38E9">
                  <w:t>select</w:t>
                </w:r>
                <w:r>
                  <w:t xml:space="preserve"> a category</w:t>
                </w:r>
              </w:p>
            </w:tc>
          </w:sdtContent>
        </w:sdt>
        <w:tc>
          <w:tcPr>
            <w:tcW w:w="13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4DB2C20" w14:textId="4C9E8304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48BA10D5" w14:textId="77777777" w:rsidTr="002F221A">
        <w:tc>
          <w:tcPr>
            <w:tcW w:w="2156" w:type="dxa"/>
            <w:tcBorders>
              <w:right w:val="single" w:sz="12" w:space="0" w:color="auto"/>
            </w:tcBorders>
            <w:shd w:val="clear" w:color="auto" w:fill="auto"/>
          </w:tcPr>
          <w:p w14:paraId="650CA794" w14:textId="77777777" w:rsidR="00DB4DC5" w:rsidRPr="00DD4C08" w:rsidRDefault="00DB4DC5" w:rsidP="00DB4DC5">
            <w:pPr>
              <w:pStyle w:val="Heading1"/>
              <w:spacing w:before="20" w:after="20"/>
            </w:pPr>
          </w:p>
        </w:tc>
        <w:sdt>
          <w:sdtPr>
            <w:id w:val="440573336"/>
            <w:placeholder>
              <w:docPart w:val="DF9E08D3C4214A54BB885947CCEFD78B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3185C45D" w14:textId="12646E8E" w:rsidR="00DB4DC5" w:rsidRPr="00DD4C08" w:rsidRDefault="000E222F" w:rsidP="00DB4DC5">
                <w:pPr>
                  <w:spacing w:before="20" w:after="20"/>
                </w:pPr>
                <w:r>
                  <w:t>Enter</w:t>
                </w:r>
                <w:r w:rsidR="00805F98">
                  <w:t xml:space="preserve"> </w:t>
                </w:r>
                <w:r w:rsidR="0023781C">
                  <w:t>Date</w:t>
                </w:r>
              </w:p>
            </w:tc>
          </w:sdtContent>
        </w:sdt>
        <w:sdt>
          <w:sdtPr>
            <w:alias w:val="Transport Details 2"/>
            <w:tag w:val="Details"/>
            <w:id w:val="-1754665028"/>
            <w:lock w:val="sdtLocked"/>
            <w:placeholder>
              <w:docPart w:val="7FEDC381292F42D995335BDAC2247F93"/>
            </w:placeholder>
            <w:showingPlcHdr/>
            <w15:color w:val="FFFFFF"/>
            <w:dropDownList>
              <w:listItem w:value="Choose an item."/>
              <w:listItem w:displayText="Rail" w:value="Rail"/>
              <w:listItem w:displayText="Hire Car" w:value="Hire Car"/>
              <w:listItem w:displayText="Taxi" w:value="Taxi"/>
              <w:listItem w:displayText="Parking" w:value="Parking"/>
              <w:listItem w:displayText="Item Not Listed" w:value="Item Not Listed"/>
            </w:dropDownList>
          </w:sdtPr>
          <w:sdtEndPr/>
          <w:sdtContent>
            <w:tc>
              <w:tcPr>
                <w:tcW w:w="6013" w:type="dxa"/>
                <w:tcBorders>
                  <w:top w:val="single" w:sz="12" w:space="0" w:color="000000" w:themeColor="text1"/>
                  <w:left w:val="single" w:sz="12" w:space="0" w:color="auto"/>
                  <w:bottom w:val="single" w:sz="12" w:space="0" w:color="000000" w:themeColor="text1"/>
                  <w:right w:val="single" w:sz="12" w:space="0" w:color="auto"/>
                </w:tcBorders>
              </w:tcPr>
              <w:p w14:paraId="73CAF754" w14:textId="0BC527A4" w:rsidR="00DB4DC5" w:rsidRPr="00DD4C08" w:rsidRDefault="00EA38E9" w:rsidP="00DB4DC5">
                <w:pPr>
                  <w:spacing w:before="20" w:after="20"/>
                </w:pPr>
                <w:r>
                  <w:t>Click to select a category</w:t>
                </w:r>
              </w:p>
            </w:tc>
          </w:sdtContent>
        </w:sdt>
        <w:tc>
          <w:tcPr>
            <w:tcW w:w="13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7F3FA9" w14:textId="6735ADE4" w:rsidR="00DB4DC5" w:rsidRPr="00010102" w:rsidRDefault="00DB4DC5" w:rsidP="1535A609">
            <w:pPr>
              <w:pStyle w:val="Right-alignedText"/>
              <w:spacing w:before="20" w:after="20"/>
              <w:rPr>
                <w:b/>
                <w:bCs/>
                <w:color w:val="FFFFFF" w:themeColor="background1"/>
                <w:highlight w:val="darkMagenta"/>
              </w:rPr>
            </w:pPr>
          </w:p>
        </w:tc>
      </w:tr>
      <w:tr w:rsidR="00DB4DC5" w:rsidRPr="00DD4C08" w14:paraId="5D8323CD" w14:textId="77777777" w:rsidTr="00A63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2156" w:type="dxa"/>
            <w:tcBorders>
              <w:bottom w:val="single" w:sz="18" w:space="0" w:color="FFFFFF" w:themeColor="background1"/>
              <w:right w:val="single" w:sz="12" w:space="0" w:color="auto"/>
            </w:tcBorders>
            <w:shd w:val="clear" w:color="auto" w:fill="auto"/>
          </w:tcPr>
          <w:p w14:paraId="25249E70" w14:textId="77777777" w:rsidR="00DB4DC5" w:rsidRPr="00DD4C08" w:rsidRDefault="00DB4DC5" w:rsidP="00DB4DC5">
            <w:pPr>
              <w:pStyle w:val="Heading1"/>
              <w:spacing w:before="20" w:after="20"/>
            </w:pPr>
          </w:p>
        </w:tc>
        <w:sdt>
          <w:sdtPr>
            <w:id w:val="-389265168"/>
            <w:placeholder>
              <w:docPart w:val="30C83F23CC1B4DEF8DBBAF0AEFEDC599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8DEE71D" w14:textId="6DE2F3ED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sdt>
          <w:sdtPr>
            <w:alias w:val="Transport Details 3"/>
            <w:tag w:val="Details"/>
            <w:id w:val="1912113555"/>
            <w:placeholder>
              <w:docPart w:val="DE368EDF18544175931506ECEC13B04D"/>
            </w:placeholder>
            <w:showingPlcHdr/>
            <w15:color w:val="FFFFFF"/>
            <w:dropDownList>
              <w:listItem w:value="Choose an item."/>
              <w:listItem w:displayText="Rail" w:value="Rail"/>
              <w:listItem w:displayText="Hire Car" w:value="Hire Car"/>
              <w:listItem w:displayText="Taxi" w:value="Taxi"/>
              <w:listItem w:displayText="Parking" w:value="Parking"/>
              <w:listItem w:displayText="Item Not Listed" w:value="Item Not Listed"/>
            </w:dropDownList>
          </w:sdtPr>
          <w:sdtEndPr/>
          <w:sdtContent>
            <w:tc>
              <w:tcPr>
                <w:tcW w:w="6013" w:type="dxa"/>
                <w:tcBorders>
                  <w:top w:val="single" w:sz="12" w:space="0" w:color="000000" w:themeColor="text1"/>
                  <w:left w:val="single" w:sz="12" w:space="0" w:color="auto"/>
                  <w:bottom w:val="single" w:sz="12" w:space="0" w:color="000000" w:themeColor="text1"/>
                  <w:right w:val="single" w:sz="12" w:space="0" w:color="auto"/>
                </w:tcBorders>
              </w:tcPr>
              <w:p w14:paraId="6A54EE64" w14:textId="647DF779" w:rsidR="00DB4DC5" w:rsidRPr="00DD4C08" w:rsidRDefault="00EA38E9" w:rsidP="00DB4DC5">
                <w:pPr>
                  <w:spacing w:before="20" w:after="20"/>
                </w:pPr>
                <w:r>
                  <w:t>Click to select a category</w:t>
                </w:r>
              </w:p>
            </w:tc>
          </w:sdtContent>
        </w:sdt>
        <w:tc>
          <w:tcPr>
            <w:tcW w:w="13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4A6EA2" w14:textId="452767CE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0F97AF80" w14:textId="77777777" w:rsidTr="002F221A">
        <w:tc>
          <w:tcPr>
            <w:tcW w:w="2156" w:type="dxa"/>
            <w:tcBorders>
              <w:bottom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0B015F58" w14:textId="77777777" w:rsidR="00DB4DC5" w:rsidRPr="00DD4C08" w:rsidRDefault="00DA559E" w:rsidP="00DB4DC5">
            <w:pPr>
              <w:pStyle w:val="Heading1"/>
              <w:spacing w:before="20" w:after="20"/>
            </w:pPr>
            <w:sdt>
              <w:sdtPr>
                <w:id w:val="-873303513"/>
                <w:placeholder>
                  <w:docPart w:val="AE88791F07BE496ABCE9F1ADE9661A69"/>
                </w:placeholder>
                <w:temporary/>
                <w:showingPlcHdr/>
                <w15:appearance w15:val="hidden"/>
              </w:sdtPr>
              <w:sdtEndPr/>
              <w:sdtContent>
                <w:r w:rsidR="00DB4DC5" w:rsidRPr="00DD4C08">
                  <w:rPr>
                    <w:lang w:bidi="en-GB"/>
                  </w:rPr>
                  <w:t>Own car</w:t>
                </w:r>
              </w:sdtContent>
            </w:sdt>
          </w:p>
        </w:tc>
        <w:sdt>
          <w:sdtPr>
            <w:id w:val="-534038083"/>
            <w:placeholder>
              <w:docPart w:val="9667F4FD91EA4DDFB633E07D23737E6C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2" w:space="0" w:color="auto"/>
                  <w:left w:val="single" w:sz="12" w:space="0" w:color="auto"/>
                  <w:bottom w:val="single" w:sz="18" w:space="0" w:color="FFC000"/>
                  <w:right w:val="single" w:sz="12" w:space="0" w:color="000000" w:themeColor="text1"/>
                </w:tcBorders>
              </w:tcPr>
              <w:p w14:paraId="4EB36DB6" w14:textId="56BF0374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tc>
          <w:tcPr>
            <w:tcW w:w="601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8" w:space="0" w:color="FFC000"/>
              <w:right w:val="single" w:sz="12" w:space="0" w:color="000000" w:themeColor="text1"/>
            </w:tcBorders>
          </w:tcPr>
          <w:p w14:paraId="5484C88A" w14:textId="4588E0C5" w:rsidR="00DB4DC5" w:rsidRPr="00DD4C08" w:rsidRDefault="00DB4DC5" w:rsidP="00DB4DC5">
            <w:pPr>
              <w:spacing w:before="20" w:after="20"/>
            </w:pPr>
            <w:r w:rsidRPr="00DD4C08">
              <w:rPr>
                <w:lang w:bidi="en-GB"/>
              </w:rPr>
              <w:t xml:space="preserve"> </w:t>
            </w:r>
            <w:sdt>
              <w:sdtPr>
                <w:alias w:val="Mileage"/>
                <w:tag w:val="Mileage"/>
                <w:id w:val="1220559649"/>
                <w:lock w:val="sdtLocked"/>
                <w:placeholder>
                  <w:docPart w:val="D3DB8B2FBAAF420F8B42C6FE5B98F5EC"/>
                </w:placeholder>
                <w:showingPlcHdr/>
              </w:sdtPr>
              <w:sdtContent>
                <w:r w:rsidR="00A16F62">
                  <w:t>E</w:t>
                </w:r>
                <w:r w:rsidR="009E7324" w:rsidRPr="00477FC0">
                  <w:rPr>
                    <w:rStyle w:val="PlaceholderText"/>
                  </w:rPr>
                  <w:t xml:space="preserve">nter </w:t>
                </w:r>
                <w:r w:rsidR="00EA38E9">
                  <w:rPr>
                    <w:rStyle w:val="PlaceholderText"/>
                  </w:rPr>
                  <w:t>mileage</w:t>
                </w:r>
                <w:r w:rsidR="00A02C29">
                  <w:rPr>
                    <w:rStyle w:val="PlaceholderText"/>
                  </w:rPr>
                  <w:t xml:space="preserve"> </w:t>
                </w:r>
                <w:r w:rsidR="00A16F62">
                  <w:rPr>
                    <w:rStyle w:val="PlaceholderText"/>
                  </w:rPr>
                  <w:t xml:space="preserve">amount = 0.45p per mile. </w:t>
                </w:r>
              </w:sdtContent>
            </w:sdt>
            <w:r w:rsidR="00836978">
              <w:t xml:space="preserve"> 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12" w:space="0" w:color="000000" w:themeColor="text1"/>
              <w:bottom w:val="single" w:sz="18" w:space="0" w:color="FFC000"/>
              <w:right w:val="single" w:sz="12" w:space="0" w:color="auto"/>
            </w:tcBorders>
            <w:shd w:val="clear" w:color="auto" w:fill="FFFFFF" w:themeFill="background1"/>
          </w:tcPr>
          <w:p w14:paraId="050E45C8" w14:textId="37CE1A33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7229343F" w14:textId="77777777" w:rsidTr="002F22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56" w:type="dxa"/>
            <w:tcBorders>
              <w:top w:val="single" w:sz="18" w:space="0" w:color="FFC40C" w:themeColor="accent4"/>
              <w:bottom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49346A8F" w14:textId="77777777" w:rsidR="00DB4DC5" w:rsidRPr="00DD4C08" w:rsidRDefault="00DA559E" w:rsidP="00DB4DC5">
            <w:pPr>
              <w:pStyle w:val="Heading1"/>
              <w:spacing w:before="20" w:after="20"/>
            </w:pPr>
            <w:sdt>
              <w:sdtPr>
                <w:id w:val="-1572335115"/>
                <w:placeholder>
                  <w:docPart w:val="8E8C9768B10D4BCB84C468C29EBAD9DB"/>
                </w:placeholder>
                <w:temporary/>
                <w:showingPlcHdr/>
                <w15:appearance w15:val="hidden"/>
              </w:sdtPr>
              <w:sdtEndPr/>
              <w:sdtContent>
                <w:r w:rsidR="00DB4DC5" w:rsidRPr="00DD4C08">
                  <w:rPr>
                    <w:lang w:bidi="en-GB"/>
                  </w:rPr>
                  <w:t>Accommodation</w:t>
                </w:r>
              </w:sdtContent>
            </w:sdt>
          </w:p>
        </w:tc>
        <w:sdt>
          <w:sdtPr>
            <w:id w:val="49041374"/>
            <w:placeholder>
              <w:docPart w:val="BB6928F90B1540CA8711EBC52BC11D8A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8" w:space="0" w:color="FFC000"/>
                  <w:left w:val="single" w:sz="12" w:space="0" w:color="auto"/>
                  <w:bottom w:val="single" w:sz="18" w:space="0" w:color="FFC000"/>
                  <w:right w:val="single" w:sz="12" w:space="0" w:color="000000" w:themeColor="text1"/>
                </w:tcBorders>
              </w:tcPr>
              <w:p w14:paraId="7AE8DE77" w14:textId="28A3426E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tc>
          <w:tcPr>
            <w:tcW w:w="6013" w:type="dxa"/>
            <w:tcBorders>
              <w:top w:val="single" w:sz="18" w:space="0" w:color="FFC000"/>
              <w:left w:val="single" w:sz="12" w:space="0" w:color="000000" w:themeColor="text1"/>
              <w:bottom w:val="single" w:sz="18" w:space="0" w:color="FFC000"/>
              <w:right w:val="single" w:sz="12" w:space="0" w:color="000000" w:themeColor="text1"/>
            </w:tcBorders>
          </w:tcPr>
          <w:p w14:paraId="52AB785C" w14:textId="2ACD3FCC" w:rsidR="00DB4DC5" w:rsidRPr="00DD4C08" w:rsidRDefault="00A16BAF" w:rsidP="00DB4DC5">
            <w:pPr>
              <w:spacing w:before="20" w:after="20"/>
            </w:pPr>
            <w:sdt>
              <w:sdtPr>
                <w:alias w:val="Accomodation Address"/>
                <w:tag w:val="Accomodation Address"/>
                <w:id w:val="-416561219"/>
                <w:lock w:val="sdtLocked"/>
                <w:placeholder>
                  <w:docPart w:val="66D508D7DB5E46AFB01F3CD7661E77A0"/>
                </w:placeholder>
                <w:showingPlcHdr/>
              </w:sdtPr>
              <w:sdtContent>
                <w:r w:rsidRPr="00477FC0">
                  <w:rPr>
                    <w:rStyle w:val="PlaceholderText"/>
                  </w:rPr>
                  <w:t xml:space="preserve">Click or tap here to enter </w:t>
                </w:r>
                <w:r w:rsidR="00D63007">
                  <w:rPr>
                    <w:rStyle w:val="PlaceholderText"/>
                  </w:rPr>
                  <w:t xml:space="preserve">accommodation </w:t>
                </w:r>
                <w:r>
                  <w:rPr>
                    <w:rStyle w:val="PlaceholderText"/>
                  </w:rPr>
                  <w:t>address</w:t>
                </w:r>
              </w:sdtContent>
            </w:sdt>
          </w:p>
        </w:tc>
        <w:tc>
          <w:tcPr>
            <w:tcW w:w="1368" w:type="dxa"/>
            <w:tcBorders>
              <w:top w:val="single" w:sz="18" w:space="0" w:color="FFC000"/>
              <w:left w:val="single" w:sz="12" w:space="0" w:color="000000" w:themeColor="text1"/>
              <w:bottom w:val="single" w:sz="18" w:space="0" w:color="FFC000"/>
              <w:right w:val="single" w:sz="12" w:space="0" w:color="auto"/>
            </w:tcBorders>
            <w:shd w:val="clear" w:color="auto" w:fill="FFFFFF" w:themeFill="background1"/>
          </w:tcPr>
          <w:p w14:paraId="17354873" w14:textId="78CFF589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2F221A" w:rsidRPr="00DD4C08" w14:paraId="70542C05" w14:textId="77777777" w:rsidTr="002F221A">
        <w:tc>
          <w:tcPr>
            <w:tcW w:w="2156" w:type="dxa"/>
            <w:tcBorders>
              <w:bottom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0F30F9BD" w14:textId="77777777" w:rsidR="00DB4DC5" w:rsidRPr="00DD4C08" w:rsidRDefault="00DA559E" w:rsidP="00DB4DC5">
            <w:pPr>
              <w:pStyle w:val="Heading1"/>
              <w:spacing w:before="20" w:after="20"/>
            </w:pPr>
            <w:sdt>
              <w:sdtPr>
                <w:id w:val="-2102250821"/>
                <w:placeholder>
                  <w:docPart w:val="06A755815ADE47B38100DA0ABC47ED05"/>
                </w:placeholder>
                <w:temporary/>
                <w:showingPlcHdr/>
                <w15:appearance w15:val="hidden"/>
              </w:sdtPr>
              <w:sdtEndPr/>
              <w:sdtContent>
                <w:r w:rsidR="00DB4DC5" w:rsidRPr="00DD4C08">
                  <w:rPr>
                    <w:lang w:bidi="en-GB"/>
                  </w:rPr>
                  <w:t>Meals</w:t>
                </w:r>
              </w:sdtContent>
            </w:sdt>
          </w:p>
        </w:tc>
        <w:sdt>
          <w:sdtPr>
            <w:id w:val="-789433277"/>
            <w:placeholder>
              <w:docPart w:val="E33DD02D87A445899F8A0C5C0A2DF154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8" w:space="0" w:color="FFC000"/>
                  <w:left w:val="single" w:sz="12" w:space="0" w:color="auto"/>
                  <w:bottom w:val="single" w:sz="18" w:space="0" w:color="FFC000"/>
                  <w:right w:val="single" w:sz="12" w:space="0" w:color="000000" w:themeColor="text1"/>
                </w:tcBorders>
              </w:tcPr>
              <w:p w14:paraId="64E98D1E" w14:textId="6370BA4F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tc>
          <w:tcPr>
            <w:tcW w:w="6013" w:type="dxa"/>
            <w:tcBorders>
              <w:top w:val="single" w:sz="18" w:space="0" w:color="FFC000"/>
              <w:left w:val="single" w:sz="12" w:space="0" w:color="000000" w:themeColor="text1"/>
              <w:bottom w:val="single" w:sz="18" w:space="0" w:color="FFC40C" w:themeColor="accent4"/>
              <w:right w:val="single" w:sz="12" w:space="0" w:color="000000" w:themeColor="text1"/>
            </w:tcBorders>
          </w:tcPr>
          <w:p w14:paraId="6ED7A059" w14:textId="68A76044" w:rsidR="00DB4DC5" w:rsidRPr="00DD4C08" w:rsidRDefault="00DA559E" w:rsidP="00DB4DC5">
            <w:pPr>
              <w:spacing w:before="20" w:after="20"/>
            </w:pPr>
            <w:sdt>
              <w:sdtPr>
                <w:alias w:val="Cost Detail"/>
                <w:tag w:val="Cost Detail"/>
                <w:id w:val="1024512752"/>
                <w:lock w:val="contentLocked"/>
                <w:placeholder>
                  <w:docPart w:val="8177B9979B64434A9A9F7B160AFA4D7A"/>
                </w:placeholder>
                <w:temporary/>
                <w:showingPlcHdr/>
                <w15:appearance w15:val="hidden"/>
              </w:sdtPr>
              <w:sdtEndPr/>
              <w:sdtContent>
                <w:r w:rsidR="00DB4DC5" w:rsidRPr="00DD4C08">
                  <w:rPr>
                    <w:lang w:bidi="en-GB"/>
                  </w:rPr>
                  <w:t>(</w:t>
                </w:r>
                <w:r w:rsidR="00975241">
                  <w:rPr>
                    <w:lang w:bidi="en-GB"/>
                  </w:rPr>
                  <w:t>Enter cost</w:t>
                </w:r>
                <w:r w:rsidR="00DB4DC5" w:rsidRPr="00DD4C08">
                  <w:rPr>
                    <w:lang w:bidi="en-GB"/>
                  </w:rPr>
                  <w:t xml:space="preserve"> </w:t>
                </w:r>
                <w:r w:rsidR="002E4C1D">
                  <w:rPr>
                    <w:lang w:bidi="en-GB"/>
                  </w:rPr>
                  <w:t>maximum</w:t>
                </w:r>
                <w:r w:rsidR="00DB4DC5" w:rsidRPr="00DD4C08">
                  <w:rPr>
                    <w:lang w:bidi="en-GB"/>
                  </w:rPr>
                  <w:t xml:space="preserve"> £50/day)</w:t>
                </w:r>
              </w:sdtContent>
            </w:sdt>
          </w:p>
        </w:tc>
        <w:tc>
          <w:tcPr>
            <w:tcW w:w="1368" w:type="dxa"/>
            <w:tcBorders>
              <w:top w:val="single" w:sz="18" w:space="0" w:color="FFC000"/>
              <w:left w:val="single" w:sz="12" w:space="0" w:color="000000" w:themeColor="text1"/>
              <w:bottom w:val="single" w:sz="18" w:space="0" w:color="FFC000"/>
              <w:right w:val="single" w:sz="12" w:space="0" w:color="auto"/>
            </w:tcBorders>
            <w:shd w:val="clear" w:color="auto" w:fill="FFFFFF" w:themeFill="background1"/>
          </w:tcPr>
          <w:p w14:paraId="612F581D" w14:textId="71FA0116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14E31BFB" w14:textId="77777777" w:rsidTr="002F22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56" w:type="dxa"/>
            <w:tcBorders>
              <w:bottom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743D286B" w14:textId="77777777" w:rsidR="00DB4DC5" w:rsidRPr="00DD4C08" w:rsidRDefault="00DA559E" w:rsidP="00DB4DC5">
            <w:pPr>
              <w:pStyle w:val="Heading1"/>
              <w:spacing w:before="20" w:after="20"/>
            </w:pPr>
            <w:sdt>
              <w:sdtPr>
                <w:id w:val="1996604016"/>
                <w:placeholder>
                  <w:docPart w:val="A85170E26FB24D3A8A8215F26CC2DB56"/>
                </w:placeholder>
                <w:temporary/>
                <w:showingPlcHdr/>
                <w15:appearance w15:val="hidden"/>
              </w:sdtPr>
              <w:sdtEndPr/>
              <w:sdtContent>
                <w:r w:rsidR="00DB4DC5" w:rsidRPr="00DD4C08">
                  <w:rPr>
                    <w:lang w:bidi="en-GB"/>
                  </w:rPr>
                  <w:t>Conference fees</w:t>
                </w:r>
              </w:sdtContent>
            </w:sdt>
          </w:p>
        </w:tc>
        <w:sdt>
          <w:sdtPr>
            <w:id w:val="-415936484"/>
            <w:placeholder>
              <w:docPart w:val="C33C5CB72FEC471A826E6E8E83199C7F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8" w:space="0" w:color="FFC000"/>
                  <w:left w:val="single" w:sz="12" w:space="0" w:color="auto"/>
                  <w:bottom w:val="single" w:sz="18" w:space="0" w:color="FFC000"/>
                  <w:right w:val="single" w:sz="12" w:space="0" w:color="auto"/>
                </w:tcBorders>
              </w:tcPr>
              <w:p w14:paraId="6944865B" w14:textId="6BF0BBB7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sdt>
          <w:sdtPr>
            <w:alias w:val="Name of conference"/>
            <w:tag w:val="Name of conference"/>
            <w:id w:val="1686092844"/>
            <w:placeholder>
              <w:docPart w:val="814AB8FE23A44AF48B7DECD902F5C2C0"/>
            </w:placeholder>
            <w:showingPlcHdr/>
          </w:sdtPr>
          <w:sdtContent>
            <w:tc>
              <w:tcPr>
                <w:tcW w:w="6013" w:type="dxa"/>
                <w:tcBorders>
                  <w:left w:val="single" w:sz="12" w:space="0" w:color="auto"/>
                  <w:bottom w:val="single" w:sz="18" w:space="0" w:color="FFC40C" w:themeColor="accent4"/>
                  <w:right w:val="single" w:sz="12" w:space="0" w:color="auto"/>
                </w:tcBorders>
              </w:tcPr>
              <w:p w14:paraId="04E34A12" w14:textId="0C6A934C" w:rsidR="00DB4DC5" w:rsidRPr="00DD4C08" w:rsidRDefault="00E911C3" w:rsidP="00DB4DC5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name of conference</w:t>
                </w:r>
              </w:p>
            </w:tc>
          </w:sdtContent>
        </w:sdt>
        <w:tc>
          <w:tcPr>
            <w:tcW w:w="1368" w:type="dxa"/>
            <w:tcBorders>
              <w:top w:val="single" w:sz="18" w:space="0" w:color="FFC000"/>
              <w:left w:val="single" w:sz="12" w:space="0" w:color="auto"/>
              <w:bottom w:val="single" w:sz="18" w:space="0" w:color="FFC000"/>
              <w:right w:val="single" w:sz="12" w:space="0" w:color="auto"/>
            </w:tcBorders>
            <w:shd w:val="clear" w:color="auto" w:fill="FFFFFF" w:themeFill="background1"/>
          </w:tcPr>
          <w:p w14:paraId="1E9D556E" w14:textId="69CB1887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1D48AC5D" w14:textId="77777777" w:rsidTr="002F221A">
        <w:tc>
          <w:tcPr>
            <w:tcW w:w="2156" w:type="dxa"/>
            <w:tcBorders>
              <w:top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67B51671" w14:textId="780A1009" w:rsidR="00DB4DC5" w:rsidRPr="00DD4C08" w:rsidRDefault="009308F3" w:rsidP="00DB4DC5">
            <w:pPr>
              <w:pStyle w:val="Heading1"/>
              <w:spacing w:before="20" w:after="20"/>
            </w:pPr>
            <w:sdt>
              <w:sdtPr>
                <w:id w:val="-1741562269"/>
                <w:placeholder>
                  <w:docPart w:val="91BD78D014D9496D81562195B0899123"/>
                </w:placeholder>
                <w:temporary/>
                <w:showingPlcHdr/>
                <w15:appearance w15:val="hidden"/>
              </w:sdtPr>
              <w:sdtContent>
                <w:r w:rsidRPr="00DD4C08">
                  <w:rPr>
                    <w:lang w:bidi="en-GB"/>
                  </w:rPr>
                  <w:t>Other</w:t>
                </w:r>
              </w:sdtContent>
            </w:sdt>
          </w:p>
        </w:tc>
        <w:sdt>
          <w:sdtPr>
            <w:id w:val="2105226662"/>
            <w:placeholder>
              <w:docPart w:val="55BBB1CFE82144C2B3BC29A303B1B17B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8" w:space="0" w:color="FFC000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92AD7FA" w14:textId="053DB917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sdt>
          <w:sdtPr>
            <w:alias w:val="OtherPurpose1"/>
            <w:tag w:val="OtherPurpose1"/>
            <w:id w:val="401256517"/>
            <w:lock w:val="sdtLocked"/>
            <w:placeholder>
              <w:docPart w:val="8D7703956373459B8433453BA7F57CFC"/>
            </w:placeholder>
            <w:showingPlcHdr/>
          </w:sdtPr>
          <w:sdtContent>
            <w:tc>
              <w:tcPr>
                <w:tcW w:w="6013" w:type="dxa"/>
                <w:tcBorders>
                  <w:top w:val="single" w:sz="18" w:space="0" w:color="FFC40C" w:themeColor="accent4"/>
                  <w:left w:val="single" w:sz="12" w:space="0" w:color="auto"/>
                  <w:bottom w:val="single" w:sz="12" w:space="0" w:color="000000" w:themeColor="text1"/>
                  <w:right w:val="single" w:sz="12" w:space="0" w:color="auto"/>
                </w:tcBorders>
              </w:tcPr>
              <w:p w14:paraId="6BAC4D03" w14:textId="15490261" w:rsidR="00DB4DC5" w:rsidRPr="00DD4C08" w:rsidRDefault="009F6F08" w:rsidP="00DB4DC5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purpose</w:t>
                </w:r>
              </w:p>
            </w:tc>
          </w:sdtContent>
        </w:sdt>
        <w:tc>
          <w:tcPr>
            <w:tcW w:w="1368" w:type="dxa"/>
            <w:tcBorders>
              <w:top w:val="single" w:sz="18" w:space="0" w:color="FFC000"/>
              <w:left w:val="single" w:sz="12" w:space="0" w:color="auto"/>
              <w:bottom w:val="single" w:sz="12" w:space="0" w:color="000000" w:themeColor="text1"/>
              <w:right w:val="single" w:sz="12" w:space="0" w:color="auto"/>
            </w:tcBorders>
            <w:shd w:val="clear" w:color="auto" w:fill="FFFFFF" w:themeFill="background1"/>
          </w:tcPr>
          <w:p w14:paraId="4C1358F6" w14:textId="4A8D0E7C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010102" w14:paraId="262926A1" w14:textId="77777777" w:rsidTr="002F22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56" w:type="dxa"/>
            <w:tcBorders>
              <w:bottom w:val="single" w:sz="18" w:space="0" w:color="FFC40C" w:themeColor="accent4"/>
              <w:right w:val="single" w:sz="12" w:space="0" w:color="auto"/>
            </w:tcBorders>
            <w:shd w:val="clear" w:color="auto" w:fill="auto"/>
          </w:tcPr>
          <w:p w14:paraId="08091AD8" w14:textId="25D50413" w:rsidR="00DB4DC5" w:rsidRPr="00DD4C08" w:rsidRDefault="00DB4DC5" w:rsidP="00DB4DC5">
            <w:pPr>
              <w:pStyle w:val="Heading1"/>
              <w:spacing w:before="20" w:after="20"/>
            </w:pPr>
          </w:p>
        </w:tc>
        <w:sdt>
          <w:sdtPr>
            <w:id w:val="-227307293"/>
            <w:placeholder>
              <w:docPart w:val="A02D12B0265A47DEBD63065D8E75F42B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626" w:type="dxa"/>
                <w:tcBorders>
                  <w:top w:val="single" w:sz="12" w:space="0" w:color="auto"/>
                  <w:left w:val="single" w:sz="12" w:space="0" w:color="auto"/>
                  <w:bottom w:val="single" w:sz="18" w:space="0" w:color="FFC000"/>
                  <w:right w:val="single" w:sz="12" w:space="0" w:color="auto"/>
                </w:tcBorders>
              </w:tcPr>
              <w:p w14:paraId="605786A4" w14:textId="16F3973C" w:rsidR="00DB4DC5" w:rsidRPr="00DD4C08" w:rsidRDefault="000E222F" w:rsidP="00DB4DC5">
                <w:pPr>
                  <w:spacing w:before="20" w:after="20"/>
                </w:pPr>
                <w:r>
                  <w:t>Enter Date</w:t>
                </w:r>
              </w:p>
            </w:tc>
          </w:sdtContent>
        </w:sdt>
        <w:sdt>
          <w:sdtPr>
            <w:alias w:val="OtherPurpose 2"/>
            <w:tag w:val="OtherPurpose 2"/>
            <w:id w:val="889233192"/>
            <w:lock w:val="sdtLocked"/>
            <w:placeholder>
              <w:docPart w:val="51514EF75C5449DBBDEAE7B1443A0530"/>
            </w:placeholder>
            <w:showingPlcHdr/>
          </w:sdtPr>
          <w:sdtContent>
            <w:tc>
              <w:tcPr>
                <w:tcW w:w="6013" w:type="dxa"/>
                <w:tcBorders>
                  <w:top w:val="single" w:sz="12" w:space="0" w:color="000000" w:themeColor="text1"/>
                  <w:left w:val="single" w:sz="12" w:space="0" w:color="auto"/>
                  <w:bottom w:val="single" w:sz="18" w:space="0" w:color="FFC40C" w:themeColor="accent4"/>
                  <w:right w:val="single" w:sz="12" w:space="0" w:color="auto"/>
                </w:tcBorders>
              </w:tcPr>
              <w:p w14:paraId="18D527EF" w14:textId="188064F5" w:rsidR="00DB4DC5" w:rsidRPr="00DD4C08" w:rsidRDefault="009F6F08" w:rsidP="00DB4DC5">
                <w:pPr>
                  <w:spacing w:before="20" w:after="20"/>
                </w:pPr>
                <w:r w:rsidRPr="00477FC0">
                  <w:rPr>
                    <w:rStyle w:val="PlaceholderText"/>
                  </w:rPr>
                  <w:t xml:space="preserve">Click or tap here to enter </w:t>
                </w:r>
                <w:r>
                  <w:rPr>
                    <w:rStyle w:val="PlaceholderText"/>
                  </w:rPr>
                  <w:t>purpose</w:t>
                </w:r>
              </w:p>
            </w:tc>
          </w:sdtContent>
        </w:sdt>
        <w:tc>
          <w:tcPr>
            <w:tcW w:w="1368" w:type="dxa"/>
            <w:tcBorders>
              <w:top w:val="single" w:sz="12" w:space="0" w:color="000000" w:themeColor="text1"/>
              <w:left w:val="single" w:sz="12" w:space="0" w:color="auto"/>
              <w:bottom w:val="single" w:sz="18" w:space="0" w:color="FFC000"/>
              <w:right w:val="single" w:sz="12" w:space="0" w:color="auto"/>
            </w:tcBorders>
            <w:shd w:val="clear" w:color="auto" w:fill="FFFFFF" w:themeFill="background1"/>
          </w:tcPr>
          <w:p w14:paraId="4469B3F2" w14:textId="017B8EE0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  <w:tr w:rsidR="00DB4DC5" w:rsidRPr="00DD4C08" w14:paraId="0F80D764" w14:textId="77777777" w:rsidTr="002E0056">
        <w:trPr>
          <w:trHeight w:val="158"/>
        </w:trPr>
        <w:tc>
          <w:tcPr>
            <w:tcW w:w="2156" w:type="dxa"/>
            <w:shd w:val="clear" w:color="auto" w:fill="auto"/>
          </w:tcPr>
          <w:p w14:paraId="08D00D07" w14:textId="77777777" w:rsidR="00DB4DC5" w:rsidRPr="00DD4C08" w:rsidRDefault="00DB4DC5" w:rsidP="00DB4DC5">
            <w:pPr>
              <w:pStyle w:val="Heading1"/>
              <w:spacing w:before="20" w:after="20"/>
            </w:pPr>
          </w:p>
        </w:tc>
        <w:tc>
          <w:tcPr>
            <w:tcW w:w="1626" w:type="dxa"/>
            <w:tcBorders>
              <w:top w:val="single" w:sz="18" w:space="0" w:color="FFC000"/>
            </w:tcBorders>
            <w:shd w:val="clear" w:color="auto" w:fill="auto"/>
          </w:tcPr>
          <w:p w14:paraId="30907B7E" w14:textId="77777777" w:rsidR="00DB4DC5" w:rsidRPr="00DD4C08" w:rsidRDefault="00DB4DC5" w:rsidP="00DB4DC5">
            <w:pPr>
              <w:spacing w:before="20" w:after="20"/>
            </w:pPr>
          </w:p>
        </w:tc>
        <w:tc>
          <w:tcPr>
            <w:tcW w:w="6013" w:type="dxa"/>
            <w:tcBorders>
              <w:right w:val="single" w:sz="12" w:space="0" w:color="auto"/>
            </w:tcBorders>
            <w:vAlign w:val="center"/>
          </w:tcPr>
          <w:p w14:paraId="31DE6239" w14:textId="76711F39" w:rsidR="00DB4DC5" w:rsidRPr="00DD4C08" w:rsidRDefault="00B33503" w:rsidP="00B33503">
            <w:pPr>
              <w:pStyle w:val="Heading2"/>
              <w:spacing w:before="20" w:after="20"/>
            </w:pPr>
            <w:r w:rsidRPr="00DD4C08">
              <w:rPr>
                <w:lang w:bidi="en-GB"/>
              </w:rPr>
              <w:t xml:space="preserve">Total amount </w:t>
            </w:r>
            <w:r w:rsidR="006B424E">
              <w:rPr>
                <w:lang w:bidi="en-GB"/>
              </w:rPr>
              <w:t>Claimed</w:t>
            </w:r>
          </w:p>
        </w:tc>
        <w:tc>
          <w:tcPr>
            <w:tcW w:w="1368" w:type="dxa"/>
            <w:tcBorders>
              <w:top w:val="single" w:sz="18" w:space="0" w:color="FFC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B6AE931" w14:textId="3BD2DBA4" w:rsidR="00DB4DC5" w:rsidRPr="00010102" w:rsidRDefault="00DB4DC5" w:rsidP="00DB4DC5">
            <w:pPr>
              <w:pStyle w:val="Right-alignedText"/>
              <w:spacing w:before="20" w:after="20"/>
              <w:rPr>
                <w:b/>
                <w:color w:val="FFFFFF" w:themeColor="background1"/>
                <w:highlight w:val="darkMagenta"/>
              </w:rPr>
            </w:pPr>
          </w:p>
        </w:tc>
      </w:tr>
    </w:tbl>
    <w:tbl>
      <w:tblPr>
        <w:tblStyle w:val="GridTable1Light-Accent6"/>
        <w:tblW w:w="498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0" w:type="dxa"/>
          <w:bottom w:w="14" w:type="dxa"/>
          <w:right w:w="0" w:type="dxa"/>
        </w:tblCellMar>
        <w:tblLook w:val="0620" w:firstRow="1" w:lastRow="0" w:firstColumn="0" w:lastColumn="0" w:noHBand="1" w:noVBand="1"/>
        <w:tblDescription w:val="Expenses table"/>
      </w:tblPr>
      <w:tblGrid>
        <w:gridCol w:w="6804"/>
        <w:gridCol w:w="142"/>
        <w:gridCol w:w="4206"/>
      </w:tblGrid>
      <w:tr w:rsidR="00CA0EC2" w:rsidRPr="00DD4C08" w14:paraId="67A7F047" w14:textId="77777777" w:rsidTr="00354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"/>
        </w:trPr>
        <w:tc>
          <w:tcPr>
            <w:tcW w:w="6804" w:type="dxa"/>
            <w:tcBorders>
              <w:bottom w:val="single" w:sz="18" w:space="0" w:color="FFC40C" w:themeColor="accent4"/>
            </w:tcBorders>
          </w:tcPr>
          <w:p w14:paraId="5CD3E1F5" w14:textId="77777777" w:rsidR="00CA0EC2" w:rsidRPr="00DD4C08" w:rsidRDefault="00CA0EC2">
            <w:pPr>
              <w:rPr>
                <w:b w:val="0"/>
                <w:color w:val="0E5563" w:themeColor="accent5"/>
              </w:rPr>
            </w:pPr>
          </w:p>
        </w:tc>
        <w:tc>
          <w:tcPr>
            <w:tcW w:w="142" w:type="dxa"/>
          </w:tcPr>
          <w:p w14:paraId="47904A8C" w14:textId="77777777" w:rsidR="00CA0EC2" w:rsidRPr="00DD4C08" w:rsidRDefault="00CA0EC2">
            <w:pPr>
              <w:rPr>
                <w:b w:val="0"/>
                <w:color w:val="0E5563" w:themeColor="accent5"/>
              </w:rPr>
            </w:pPr>
          </w:p>
        </w:tc>
        <w:tc>
          <w:tcPr>
            <w:tcW w:w="4206" w:type="dxa"/>
            <w:tcBorders>
              <w:bottom w:val="single" w:sz="18" w:space="0" w:color="FFC40C" w:themeColor="accent4"/>
            </w:tcBorders>
          </w:tcPr>
          <w:p w14:paraId="0588AED6" w14:textId="77777777" w:rsidR="00CA0EC2" w:rsidRPr="00DD4C08" w:rsidRDefault="00CA0EC2">
            <w:pPr>
              <w:rPr>
                <w:b w:val="0"/>
                <w:color w:val="0E5563" w:themeColor="accent5"/>
              </w:rPr>
            </w:pPr>
          </w:p>
        </w:tc>
      </w:tr>
      <w:tr w:rsidR="00163B26" w:rsidRPr="00DD4C08" w14:paraId="51D11B8B" w14:textId="77777777" w:rsidTr="002F221A">
        <w:trPr>
          <w:trHeight w:val="898"/>
        </w:trPr>
        <w:tc>
          <w:tcPr>
            <w:tcW w:w="6804" w:type="dxa"/>
            <w:tcBorders>
              <w:top w:val="single" w:sz="18" w:space="0" w:color="FFC40C" w:themeColor="accent4"/>
              <w:bottom w:val="single" w:sz="18" w:space="0" w:color="FFC000"/>
            </w:tcBorders>
            <w:vAlign w:val="center"/>
          </w:tcPr>
          <w:p w14:paraId="30B9B7E6" w14:textId="0075B2B4" w:rsidR="004857D4" w:rsidRPr="00DD4C08" w:rsidRDefault="001D4BCD" w:rsidP="004857D4">
            <w:pPr>
              <w:spacing w:before="20" w:after="20"/>
              <w:rPr>
                <w:b/>
                <w:color w:val="0E5563" w:themeColor="accent5"/>
              </w:rPr>
            </w:pPr>
            <w:r>
              <w:rPr>
                <w:b/>
                <w:color w:val="0E5563" w:themeColor="accent5"/>
              </w:rPr>
              <w:t>Signature</w:t>
            </w:r>
          </w:p>
        </w:tc>
        <w:tc>
          <w:tcPr>
            <w:tcW w:w="142" w:type="dxa"/>
            <w:tcBorders>
              <w:top w:val="single" w:sz="18" w:space="0" w:color="FFFFFF" w:themeColor="background1"/>
              <w:bottom w:val="single" w:sz="18" w:space="0" w:color="FFC000"/>
            </w:tcBorders>
          </w:tcPr>
          <w:p w14:paraId="5FD0BFCE" w14:textId="77777777" w:rsidR="00075CBA" w:rsidRPr="00DD4C08" w:rsidRDefault="00075CBA">
            <w:pPr>
              <w:spacing w:before="20" w:after="20"/>
              <w:rPr>
                <w:b/>
                <w:color w:val="0E5563" w:themeColor="accent5"/>
              </w:rPr>
            </w:pPr>
          </w:p>
        </w:tc>
        <w:tc>
          <w:tcPr>
            <w:tcW w:w="4206" w:type="dxa"/>
            <w:tcBorders>
              <w:top w:val="single" w:sz="18" w:space="0" w:color="FFC40C" w:themeColor="accent4"/>
              <w:bottom w:val="single" w:sz="18" w:space="0" w:color="FFC000"/>
            </w:tcBorders>
            <w:vAlign w:val="center"/>
          </w:tcPr>
          <w:p w14:paraId="665B2617" w14:textId="2DAA9ED2" w:rsidR="00075CBA" w:rsidRPr="00DD4C08" w:rsidRDefault="00031189" w:rsidP="00031189">
            <w:pPr>
              <w:spacing w:before="20" w:after="20"/>
              <w:rPr>
                <w:b/>
                <w:color w:val="0E5563" w:themeColor="accent5"/>
              </w:rPr>
            </w:pPr>
            <w:r>
              <w:rPr>
                <w:b/>
                <w:color w:val="0E5563" w:themeColor="accent5"/>
              </w:rPr>
              <w:t xml:space="preserve">Date </w:t>
            </w:r>
            <w:r>
              <w:t xml:space="preserve"> </w:t>
            </w:r>
            <w:sdt>
              <w:sdtPr>
                <w:alias w:val="Signed Date"/>
                <w:tag w:val="Signed Date"/>
                <w:id w:val="605168509"/>
                <w:placeholder>
                  <w:docPart w:val="3CA8080F6C4043AFACA1099726C16D47"/>
                </w:placeholder>
                <w:date>
                  <w:dateFormat w:val="dd/MM/yy"/>
                  <w:lid w:val="en-GB"/>
                  <w:storeMappedDataAs w:val="dateTime"/>
                  <w:calendar w:val="gregorian"/>
                </w:date>
              </w:sdtPr>
              <w:sdtContent>
                <w:r w:rsidR="004857D4">
                  <w:t xml:space="preserve">Click to </w:t>
                </w:r>
                <w:r w:rsidR="00ED7018">
                  <w:t>Enter Date</w:t>
                </w:r>
              </w:sdtContent>
            </w:sdt>
          </w:p>
        </w:tc>
      </w:tr>
    </w:tbl>
    <w:p w14:paraId="5E1A7F82" w14:textId="3F6962E5" w:rsidR="005C175A" w:rsidRDefault="005C175A" w:rsidP="00CA0EC2">
      <w:pPr>
        <w:rPr>
          <w:b/>
          <w:color w:val="355D7E" w:themeColor="accent2" w:themeShade="80"/>
        </w:rPr>
      </w:pPr>
    </w:p>
    <w:p w14:paraId="06B7FDA0" w14:textId="77777777" w:rsidR="002F221A" w:rsidRDefault="002F221A" w:rsidP="00CA0EC2">
      <w:pPr>
        <w:rPr>
          <w:b/>
          <w:color w:val="355D7E" w:themeColor="accent2" w:themeShade="80"/>
        </w:rPr>
      </w:pPr>
    </w:p>
    <w:p w14:paraId="3B90EBE4" w14:textId="77777777" w:rsidR="002F221A" w:rsidRDefault="002F221A" w:rsidP="00CA0EC2">
      <w:pPr>
        <w:rPr>
          <w:b/>
          <w:color w:val="355D7E" w:themeColor="accent2" w:themeShade="80"/>
        </w:rPr>
      </w:pPr>
    </w:p>
    <w:p w14:paraId="0E92F7DB" w14:textId="2162972D" w:rsidR="002F221A" w:rsidRPr="00DD4C08" w:rsidRDefault="00A6356D" w:rsidP="00A6356D">
      <w:pPr>
        <w:jc w:val="center"/>
        <w:rPr>
          <w:b/>
          <w:color w:val="355D7E" w:themeColor="accent2" w:themeShade="80"/>
        </w:rPr>
      </w:pPr>
      <w:r>
        <w:rPr>
          <w:b/>
          <w:color w:val="355D7E" w:themeColor="accent2" w:themeShade="80"/>
        </w:rPr>
        <w:t>Please e</w:t>
      </w:r>
      <w:r w:rsidR="002F221A">
        <w:rPr>
          <w:b/>
          <w:color w:val="355D7E" w:themeColor="accent2" w:themeShade="80"/>
        </w:rPr>
        <w:t xml:space="preserve">nsure that </w:t>
      </w:r>
      <w:r>
        <w:rPr>
          <w:b/>
          <w:color w:val="355D7E" w:themeColor="accent2" w:themeShade="80"/>
        </w:rPr>
        <w:t>all claims have prior approval and are supported by valid receipts.</w:t>
      </w:r>
    </w:p>
    <w:sectPr w:rsidR="002F221A" w:rsidRPr="00DD4C08" w:rsidSect="00F94734">
      <w:footerReference w:type="default" r:id="rId8"/>
      <w:pgSz w:w="11906" w:h="16838" w:code="9"/>
      <w:pgMar w:top="245" w:right="360" w:bottom="245" w:left="36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555936" w14:textId="77777777" w:rsidR="0075028F" w:rsidRDefault="0075028F">
      <w:pPr>
        <w:spacing w:before="0" w:after="0"/>
      </w:pPr>
      <w:r>
        <w:separator/>
      </w:r>
    </w:p>
  </w:endnote>
  <w:endnote w:type="continuationSeparator" w:id="0">
    <w:p w14:paraId="75D35836" w14:textId="77777777" w:rsidR="0075028F" w:rsidRDefault="0075028F">
      <w:pPr>
        <w:spacing w:before="0" w:after="0"/>
      </w:pPr>
      <w:r>
        <w:continuationSeparator/>
      </w:r>
    </w:p>
  </w:endnote>
  <w:endnote w:type="continuationNotice" w:id="1">
    <w:p w14:paraId="40069DEC" w14:textId="77777777" w:rsidR="00F96B1C" w:rsidRDefault="00F96B1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0122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6F2A71" w14:textId="77777777" w:rsidR="005C175A" w:rsidRDefault="005C175A">
        <w:pPr>
          <w:pStyle w:val="Footer"/>
        </w:pPr>
        <w:r>
          <w:rPr>
            <w:lang w:bidi="en-GB"/>
          </w:rPr>
          <w:fldChar w:fldCharType="begin"/>
        </w:r>
        <w:r>
          <w:rPr>
            <w:lang w:bidi="en-GB"/>
          </w:rPr>
          <w:instrText xml:space="preserve"> PAGE   \* MERGEFORMAT </w:instrText>
        </w:r>
        <w:r>
          <w:rPr>
            <w:lang w:bidi="en-GB"/>
          </w:rPr>
          <w:fldChar w:fldCharType="separate"/>
        </w:r>
        <w:r w:rsidR="00F87232">
          <w:rPr>
            <w:noProof/>
            <w:lang w:bidi="en-GB"/>
          </w:rPr>
          <w:t>2</w:t>
        </w:r>
        <w:r>
          <w:rPr>
            <w:noProof/>
            <w:lang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4ACDC9" w14:textId="77777777" w:rsidR="0075028F" w:rsidRDefault="0075028F">
      <w:pPr>
        <w:spacing w:before="0" w:after="0"/>
      </w:pPr>
      <w:r>
        <w:separator/>
      </w:r>
    </w:p>
  </w:footnote>
  <w:footnote w:type="continuationSeparator" w:id="0">
    <w:p w14:paraId="0F09FDF8" w14:textId="77777777" w:rsidR="0075028F" w:rsidRDefault="0075028F">
      <w:pPr>
        <w:spacing w:before="0" w:after="0"/>
      </w:pPr>
      <w:r>
        <w:continuationSeparator/>
      </w:r>
    </w:p>
  </w:footnote>
  <w:footnote w:type="continuationNotice" w:id="1">
    <w:p w14:paraId="3D0B3AF1" w14:textId="77777777" w:rsidR="00F96B1C" w:rsidRDefault="00F96B1C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102"/>
    <w:rsid w:val="00010102"/>
    <w:rsid w:val="00016D59"/>
    <w:rsid w:val="000172EE"/>
    <w:rsid w:val="00031189"/>
    <w:rsid w:val="00035876"/>
    <w:rsid w:val="00042CB8"/>
    <w:rsid w:val="000638D0"/>
    <w:rsid w:val="00075CBA"/>
    <w:rsid w:val="000A3BB1"/>
    <w:rsid w:val="000C0D59"/>
    <w:rsid w:val="000C187A"/>
    <w:rsid w:val="000E222F"/>
    <w:rsid w:val="00101D55"/>
    <w:rsid w:val="00124087"/>
    <w:rsid w:val="00163B26"/>
    <w:rsid w:val="00185D02"/>
    <w:rsid w:val="001C398A"/>
    <w:rsid w:val="001D23DB"/>
    <w:rsid w:val="001D4BCD"/>
    <w:rsid w:val="0023781C"/>
    <w:rsid w:val="002640A9"/>
    <w:rsid w:val="002A37E1"/>
    <w:rsid w:val="002D2CA7"/>
    <w:rsid w:val="002D3F05"/>
    <w:rsid w:val="002E0056"/>
    <w:rsid w:val="002E4C1D"/>
    <w:rsid w:val="002F221A"/>
    <w:rsid w:val="00313619"/>
    <w:rsid w:val="00316806"/>
    <w:rsid w:val="00330474"/>
    <w:rsid w:val="00354E2E"/>
    <w:rsid w:val="0036176C"/>
    <w:rsid w:val="0038551F"/>
    <w:rsid w:val="003B1D1E"/>
    <w:rsid w:val="003C6313"/>
    <w:rsid w:val="003D002D"/>
    <w:rsid w:val="003D0052"/>
    <w:rsid w:val="003D77C4"/>
    <w:rsid w:val="00427FD9"/>
    <w:rsid w:val="0044542A"/>
    <w:rsid w:val="00452891"/>
    <w:rsid w:val="004857D4"/>
    <w:rsid w:val="004906DF"/>
    <w:rsid w:val="004A41C3"/>
    <w:rsid w:val="004F1DE0"/>
    <w:rsid w:val="004F255D"/>
    <w:rsid w:val="004F51B0"/>
    <w:rsid w:val="00527864"/>
    <w:rsid w:val="00537A46"/>
    <w:rsid w:val="0056377C"/>
    <w:rsid w:val="00565818"/>
    <w:rsid w:val="005A74C1"/>
    <w:rsid w:val="005B6438"/>
    <w:rsid w:val="005C15F6"/>
    <w:rsid w:val="005C175A"/>
    <w:rsid w:val="00611CAA"/>
    <w:rsid w:val="006342A2"/>
    <w:rsid w:val="00650D11"/>
    <w:rsid w:val="0066358E"/>
    <w:rsid w:val="00670EF1"/>
    <w:rsid w:val="00674945"/>
    <w:rsid w:val="006878AF"/>
    <w:rsid w:val="006B1733"/>
    <w:rsid w:val="006B424E"/>
    <w:rsid w:val="006B5FEE"/>
    <w:rsid w:val="006D0782"/>
    <w:rsid w:val="006D24C9"/>
    <w:rsid w:val="006D7D70"/>
    <w:rsid w:val="006E13EE"/>
    <w:rsid w:val="006E1920"/>
    <w:rsid w:val="006F4BEE"/>
    <w:rsid w:val="00723559"/>
    <w:rsid w:val="0073288E"/>
    <w:rsid w:val="00742107"/>
    <w:rsid w:val="0075028F"/>
    <w:rsid w:val="007523E7"/>
    <w:rsid w:val="00792785"/>
    <w:rsid w:val="007B38B3"/>
    <w:rsid w:val="00805F98"/>
    <w:rsid w:val="00836978"/>
    <w:rsid w:val="008977ED"/>
    <w:rsid w:val="008A451F"/>
    <w:rsid w:val="008A51CA"/>
    <w:rsid w:val="008C4630"/>
    <w:rsid w:val="008E3B97"/>
    <w:rsid w:val="009308F3"/>
    <w:rsid w:val="00930E01"/>
    <w:rsid w:val="00931AC7"/>
    <w:rsid w:val="00953DFA"/>
    <w:rsid w:val="00954CD4"/>
    <w:rsid w:val="00975241"/>
    <w:rsid w:val="00985020"/>
    <w:rsid w:val="009B1897"/>
    <w:rsid w:val="009B4BC5"/>
    <w:rsid w:val="009B5CA4"/>
    <w:rsid w:val="009D7578"/>
    <w:rsid w:val="009E7324"/>
    <w:rsid w:val="009F6F08"/>
    <w:rsid w:val="00A02C29"/>
    <w:rsid w:val="00A16BAF"/>
    <w:rsid w:val="00A16F62"/>
    <w:rsid w:val="00A6356D"/>
    <w:rsid w:val="00A67EF2"/>
    <w:rsid w:val="00AA6825"/>
    <w:rsid w:val="00AE337B"/>
    <w:rsid w:val="00AE739E"/>
    <w:rsid w:val="00AF0F73"/>
    <w:rsid w:val="00B159FF"/>
    <w:rsid w:val="00B33503"/>
    <w:rsid w:val="00B570B0"/>
    <w:rsid w:val="00B97FEB"/>
    <w:rsid w:val="00BB3541"/>
    <w:rsid w:val="00C02120"/>
    <w:rsid w:val="00C4073E"/>
    <w:rsid w:val="00C5394D"/>
    <w:rsid w:val="00C823B9"/>
    <w:rsid w:val="00CA0EC2"/>
    <w:rsid w:val="00CB6CFB"/>
    <w:rsid w:val="00CC2557"/>
    <w:rsid w:val="00CC5754"/>
    <w:rsid w:val="00CE4522"/>
    <w:rsid w:val="00D06B02"/>
    <w:rsid w:val="00D07F34"/>
    <w:rsid w:val="00D40653"/>
    <w:rsid w:val="00D63007"/>
    <w:rsid w:val="00D82E2C"/>
    <w:rsid w:val="00DA22A4"/>
    <w:rsid w:val="00DA559E"/>
    <w:rsid w:val="00DB4DC5"/>
    <w:rsid w:val="00DD0896"/>
    <w:rsid w:val="00DD4C08"/>
    <w:rsid w:val="00E22535"/>
    <w:rsid w:val="00E43638"/>
    <w:rsid w:val="00E56FAC"/>
    <w:rsid w:val="00E911C3"/>
    <w:rsid w:val="00EA38E9"/>
    <w:rsid w:val="00ED7018"/>
    <w:rsid w:val="00EF32FA"/>
    <w:rsid w:val="00F017D8"/>
    <w:rsid w:val="00F25A5C"/>
    <w:rsid w:val="00F57CE9"/>
    <w:rsid w:val="00F76E23"/>
    <w:rsid w:val="00F87232"/>
    <w:rsid w:val="00F907BC"/>
    <w:rsid w:val="00F94734"/>
    <w:rsid w:val="00F96B1C"/>
    <w:rsid w:val="00FC78BA"/>
    <w:rsid w:val="00FD6213"/>
    <w:rsid w:val="00FE7B8C"/>
    <w:rsid w:val="1535A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673A4"/>
  <w15:chartTrackingRefBased/>
  <w15:docId w15:val="{48C09479-CA45-425E-A693-1E29FF633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before="20" w:after="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B8C"/>
    <w:rPr>
      <w:lang w:val="en-GB"/>
    </w:rPr>
  </w:style>
  <w:style w:type="paragraph" w:styleId="Heading1">
    <w:name w:val="heading 1"/>
    <w:basedOn w:val="Normal"/>
    <w:link w:val="Heading1Char"/>
    <w:uiPriority w:val="2"/>
    <w:unhideWhenUsed/>
    <w:qFormat/>
    <w:rsid w:val="00163B26"/>
    <w:pPr>
      <w:outlineLvl w:val="0"/>
    </w:pPr>
    <w:rPr>
      <w:rFonts w:asciiTheme="majorHAnsi" w:eastAsiaTheme="majorEastAsia" w:hAnsiTheme="majorHAnsi" w:cstheme="majorBidi"/>
      <w:b/>
      <w:color w:val="0E5563" w:themeColor="accent5"/>
      <w:szCs w:val="36"/>
    </w:rPr>
  </w:style>
  <w:style w:type="paragraph" w:styleId="Heading2">
    <w:name w:val="heading 2"/>
    <w:basedOn w:val="Normal"/>
    <w:link w:val="Heading2Char"/>
    <w:uiPriority w:val="2"/>
    <w:unhideWhenUsed/>
    <w:qFormat/>
    <w:rsid w:val="00163B26"/>
    <w:pPr>
      <w:jc w:val="right"/>
      <w:outlineLvl w:val="1"/>
    </w:pPr>
    <w:rPr>
      <w:rFonts w:asciiTheme="majorHAnsi" w:eastAsiaTheme="majorEastAsia" w:hAnsiTheme="majorHAnsi" w:cstheme="majorBidi"/>
      <w:b/>
      <w:bCs/>
      <w:color w:val="355D7E" w:themeColor="accent2" w:themeShade="80"/>
    </w:rPr>
  </w:style>
  <w:style w:type="paragraph" w:styleId="Heading3">
    <w:name w:val="heading 3"/>
    <w:basedOn w:val="Normal"/>
    <w:link w:val="Heading3Char"/>
    <w:uiPriority w:val="2"/>
    <w:unhideWhenUsed/>
    <w:qFormat/>
    <w:rsid w:val="00163B26"/>
    <w:pPr>
      <w:keepNext/>
      <w:keepLines/>
      <w:pBdr>
        <w:bottom w:val="single" w:sz="18" w:space="1" w:color="FFC40C" w:themeColor="accent4"/>
      </w:pBdr>
      <w:spacing w:before="240" w:after="0"/>
      <w:contextualSpacing/>
      <w:outlineLvl w:val="2"/>
    </w:pPr>
    <w:rPr>
      <w:rFonts w:asciiTheme="majorHAnsi" w:eastAsiaTheme="majorEastAsia" w:hAnsiTheme="majorHAnsi" w:cstheme="majorBidi"/>
      <w:b/>
      <w:caps/>
      <w:color w:val="0E5563" w:themeColor="accent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pPr>
      <w:keepNext/>
      <w:keepLines/>
      <w:spacing w:after="0"/>
      <w:outlineLvl w:val="5"/>
    </w:pPr>
    <w:rPr>
      <w:rFonts w:asciiTheme="majorHAnsi" w:eastAsiaTheme="majorEastAsia" w:hAnsiTheme="majorHAnsi" w:cstheme="majorBidi"/>
      <w:sz w:val="18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sz w:val="18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pPr>
      <w:keepNext/>
      <w:keepLines/>
      <w:spacing w:after="0"/>
      <w:outlineLvl w:val="7"/>
    </w:pPr>
    <w:rPr>
      <w:rFonts w:asciiTheme="majorHAnsi" w:eastAsiaTheme="majorEastAsia" w:hAnsiTheme="majorHAnsi" w:cstheme="majorBidi"/>
      <w:b/>
      <w:sz w:val="18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pPr>
      <w:keepNext/>
      <w:keepLines/>
      <w:spacing w:after="0"/>
      <w:outlineLvl w:val="8"/>
    </w:pPr>
    <w:rPr>
      <w:rFonts w:asciiTheme="majorHAnsi" w:eastAsiaTheme="majorEastAsia" w:hAnsiTheme="majorHAnsi" w:cstheme="majorBidi"/>
      <w:b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DD8047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sid w:val="00163B26"/>
    <w:rPr>
      <w:rFonts w:asciiTheme="majorHAnsi" w:eastAsiaTheme="majorEastAsia" w:hAnsiTheme="majorHAnsi" w:cstheme="majorBidi"/>
      <w:b/>
      <w:color w:val="0E5563" w:themeColor="accent5"/>
      <w:szCs w:val="36"/>
    </w:rPr>
  </w:style>
  <w:style w:type="character" w:customStyle="1" w:styleId="Heading2Char">
    <w:name w:val="Heading 2 Char"/>
    <w:basedOn w:val="DefaultParagraphFont"/>
    <w:link w:val="Heading2"/>
    <w:uiPriority w:val="2"/>
    <w:rsid w:val="00163B26"/>
    <w:rPr>
      <w:rFonts w:asciiTheme="majorHAnsi" w:eastAsiaTheme="majorEastAsia" w:hAnsiTheme="majorHAnsi" w:cstheme="majorBidi"/>
      <w:b/>
      <w:bCs/>
      <w:color w:val="355D7E" w:themeColor="accent2" w:themeShade="80"/>
    </w:rPr>
  </w:style>
  <w:style w:type="table" w:styleId="GridTable1Light-Accent6">
    <w:name w:val="Grid Table 1 Light Accent 6"/>
    <w:basedOn w:val="TableNormal"/>
    <w:uiPriority w:val="46"/>
    <w:pPr>
      <w:spacing w:before="40" w:after="0"/>
    </w:pPr>
    <w:rPr>
      <w:kern w:val="21"/>
      <w14:ligatures w14:val="standard"/>
    </w:rPr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F017D8"/>
    <w:pPr>
      <w:spacing w:before="40" w:after="0"/>
    </w:pPr>
    <w:rPr>
      <w:kern w:val="21"/>
      <w14:ligatures w14:val="standard"/>
    </w:rPr>
    <w:tblPr>
      <w:tblStyleRowBandSize w:val="1"/>
      <w:tblStyleColBandSize w:val="1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  <w:tblCellMar>
        <w:top w:w="29" w:type="dxa"/>
        <w:bottom w:w="29" w:type="dxa"/>
      </w:tblCellMar>
    </w:tblPr>
    <w:tcPr>
      <w:shd w:val="clear" w:color="auto" w:fill="F2F2F2" w:themeFill="background1" w:themeFillShade="F2"/>
    </w:tcPr>
    <w:tblStylePr w:type="firstRow">
      <w:rPr>
        <w:b/>
        <w:bCs/>
        <w:caps w:val="0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pPr>
      <w:spacing w:after="0"/>
    </w:pPr>
    <w:rPr>
      <w:caps/>
      <w:color w:val="B85A22" w:themeColor="accent1" w:themeShade="BF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caps/>
      <w:color w:val="B85A22" w:themeColor="accent1" w:themeShade="BF"/>
      <w:sz w:val="18"/>
      <w:szCs w:val="18"/>
    </w:rPr>
  </w:style>
  <w:style w:type="paragraph" w:customStyle="1" w:styleId="Right-alignedText">
    <w:name w:val="Right-aligned Text"/>
    <w:basedOn w:val="Normal"/>
    <w:uiPriority w:val="3"/>
    <w:qFormat/>
    <w:pPr>
      <w:jc w:val="right"/>
    </w:pPr>
  </w:style>
  <w:style w:type="paragraph" w:styleId="Title">
    <w:name w:val="Title"/>
    <w:basedOn w:val="Normal"/>
    <w:link w:val="TitleChar"/>
    <w:uiPriority w:val="1"/>
    <w:qFormat/>
    <w:rsid w:val="0073288E"/>
    <w:pPr>
      <w:pBdr>
        <w:bottom w:val="single" w:sz="18" w:space="1" w:color="0E5563" w:themeColor="accent5"/>
      </w:pBdr>
      <w:spacing w:before="0" w:after="40"/>
      <w:contextualSpacing/>
      <w:jc w:val="center"/>
    </w:pPr>
    <w:rPr>
      <w:rFonts w:asciiTheme="majorHAnsi" w:eastAsiaTheme="majorEastAsia" w:hAnsiTheme="majorHAnsi" w:cstheme="majorBidi"/>
      <w:b/>
      <w:caps/>
      <w:color w:val="0E5563" w:themeColor="accent5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73288E"/>
    <w:rPr>
      <w:rFonts w:asciiTheme="majorHAnsi" w:eastAsiaTheme="majorEastAsia" w:hAnsiTheme="majorHAnsi" w:cstheme="majorBidi"/>
      <w:b/>
      <w:caps/>
      <w:color w:val="0E5563" w:themeColor="accent5"/>
      <w:kern w:val="28"/>
      <w:sz w:val="36"/>
      <w:szCs w:val="56"/>
    </w:rPr>
  </w:style>
  <w:style w:type="character" w:styleId="Strong">
    <w:name w:val="Strong"/>
    <w:uiPriority w:val="5"/>
    <w:unhideWhenUsed/>
    <w:qFormat/>
    <w:rsid w:val="00163B26"/>
    <w:rPr>
      <w:b/>
      <w:color w:val="355D7E" w:themeColor="accent2" w:themeShade="80"/>
    </w:rPr>
  </w:style>
  <w:style w:type="character" w:customStyle="1" w:styleId="Heading3Char">
    <w:name w:val="Heading 3 Char"/>
    <w:basedOn w:val="DefaultParagraphFont"/>
    <w:link w:val="Heading3"/>
    <w:uiPriority w:val="2"/>
    <w:rsid w:val="00163B26"/>
    <w:rPr>
      <w:rFonts w:asciiTheme="majorHAnsi" w:eastAsiaTheme="majorEastAsia" w:hAnsiTheme="majorHAnsi" w:cstheme="majorBidi"/>
      <w:b/>
      <w:caps/>
      <w:color w:val="0E5563" w:themeColor="accent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semiHidden/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2"/>
    <w:semiHidden/>
    <w:rPr>
      <w:rFonts w:asciiTheme="majorHAnsi" w:eastAsiaTheme="majorEastAsia" w:hAnsiTheme="majorHAnsi" w:cstheme="majorBidi"/>
      <w:color w:val="000000" w:themeColor="text1"/>
      <w:kern w:val="21"/>
      <w:sz w:val="18"/>
      <w:szCs w:val="21"/>
      <w14:ligatures w14:val="standard"/>
    </w:rPr>
  </w:style>
  <w:style w:type="character" w:customStyle="1" w:styleId="Heading7Char">
    <w:name w:val="Heading 7 Char"/>
    <w:basedOn w:val="DefaultParagraphFont"/>
    <w:link w:val="Heading7"/>
    <w:uiPriority w:val="2"/>
    <w:semiHidden/>
    <w:rPr>
      <w:rFonts w:asciiTheme="majorHAnsi" w:eastAsiaTheme="majorEastAsia" w:hAnsiTheme="majorHAnsi" w:cstheme="majorBidi"/>
      <w:i/>
      <w:iCs/>
      <w:color w:val="000000" w:themeColor="text1"/>
      <w:kern w:val="21"/>
      <w:sz w:val="18"/>
      <w:szCs w:val="21"/>
      <w14:ligatures w14:val="standard"/>
    </w:rPr>
  </w:style>
  <w:style w:type="character" w:customStyle="1" w:styleId="Heading8Char">
    <w:name w:val="Heading 8 Char"/>
    <w:basedOn w:val="DefaultParagraphFont"/>
    <w:link w:val="Heading8"/>
    <w:uiPriority w:val="2"/>
    <w:semiHidden/>
    <w:rPr>
      <w:rFonts w:asciiTheme="majorHAnsi" w:eastAsiaTheme="majorEastAsia" w:hAnsiTheme="majorHAnsi" w:cstheme="majorBidi"/>
      <w:b/>
      <w:color w:val="000000" w:themeColor="text1"/>
      <w:kern w:val="21"/>
      <w:sz w:val="18"/>
      <w:szCs w:val="21"/>
      <w14:ligatures w14:val="standard"/>
    </w:rPr>
  </w:style>
  <w:style w:type="character" w:customStyle="1" w:styleId="Heading9Char">
    <w:name w:val="Heading 9 Char"/>
    <w:basedOn w:val="DefaultParagraphFont"/>
    <w:link w:val="Heading9"/>
    <w:uiPriority w:val="2"/>
    <w:semiHidden/>
    <w:rPr>
      <w:rFonts w:asciiTheme="majorHAnsi" w:eastAsiaTheme="majorEastAsia" w:hAnsiTheme="majorHAnsi" w:cstheme="majorBidi"/>
      <w:b/>
      <w:i/>
      <w:iCs/>
      <w:color w:val="272727" w:themeColor="text1" w:themeTint="D8"/>
      <w:kern w:val="21"/>
      <w:sz w:val="21"/>
      <w:szCs w:val="21"/>
      <w14:ligatures w14:val="standard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kern w:val="21"/>
      <w:sz w:val="21"/>
      <w:szCs w:val="21"/>
      <w14:ligatures w14:val="standard"/>
    </w:rPr>
  </w:style>
  <w:style w:type="table" w:styleId="TableGrid">
    <w:name w:val="Table Grid"/>
    <w:basedOn w:val="TableNormal"/>
    <w:uiPriority w:val="39"/>
    <w:rsid w:val="008C463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1">
    <w:name w:val="Grid Table 3 Accent 1"/>
    <w:basedOn w:val="TableNormal"/>
    <w:uiPriority w:val="48"/>
    <w:rsid w:val="00316806"/>
    <w:pPr>
      <w:spacing w:after="0"/>
    </w:pPr>
    <w:tblPr>
      <w:tblStyleRowBandSize w:val="1"/>
      <w:tblStyleColBandSize w:val="1"/>
      <w:tblBorders>
        <w:top w:val="single" w:sz="4" w:space="0" w:color="EAB290" w:themeColor="accent1" w:themeTint="99"/>
        <w:left w:val="single" w:sz="4" w:space="0" w:color="EAB290" w:themeColor="accent1" w:themeTint="99"/>
        <w:bottom w:val="single" w:sz="4" w:space="0" w:color="EAB290" w:themeColor="accent1" w:themeTint="99"/>
        <w:right w:val="single" w:sz="4" w:space="0" w:color="EAB290" w:themeColor="accent1" w:themeTint="99"/>
        <w:insideH w:val="single" w:sz="4" w:space="0" w:color="EAB290" w:themeColor="accent1" w:themeTint="99"/>
        <w:insideV w:val="single" w:sz="4" w:space="0" w:color="EAB2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1" w:themeFillTint="33"/>
      </w:tcPr>
    </w:tblStylePr>
    <w:tblStylePr w:type="band1Horz">
      <w:tblPr/>
      <w:tcPr>
        <w:shd w:val="clear" w:color="auto" w:fill="F8E5DA" w:themeFill="accent1" w:themeFillTint="33"/>
      </w:tcPr>
    </w:tblStylePr>
    <w:tblStylePr w:type="neCell">
      <w:tblPr/>
      <w:tcPr>
        <w:tcBorders>
          <w:bottom w:val="single" w:sz="4" w:space="0" w:color="EAB290" w:themeColor="accent1" w:themeTint="99"/>
        </w:tcBorders>
      </w:tcPr>
    </w:tblStylePr>
    <w:tblStylePr w:type="nwCell">
      <w:tblPr/>
      <w:tcPr>
        <w:tcBorders>
          <w:bottom w:val="single" w:sz="4" w:space="0" w:color="EAB290" w:themeColor="accent1" w:themeTint="99"/>
        </w:tcBorders>
      </w:tcPr>
    </w:tblStylePr>
    <w:tblStylePr w:type="seCell">
      <w:tblPr/>
      <w:tcPr>
        <w:tcBorders>
          <w:top w:val="single" w:sz="4" w:space="0" w:color="EAB290" w:themeColor="accent1" w:themeTint="99"/>
        </w:tcBorders>
      </w:tcPr>
    </w:tblStylePr>
    <w:tblStylePr w:type="swCell">
      <w:tblPr/>
      <w:tcPr>
        <w:tcBorders>
          <w:top w:val="single" w:sz="4" w:space="0" w:color="EAB290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n\AppData\Roaming\Microsoft\Templates\Travel%20expense%20report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E88791F07BE496ABCE9F1ADE9661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B4427-EFC1-4D9E-9B96-0659520B5F0A}"/>
      </w:docPartPr>
      <w:docPartBody>
        <w:p w:rsidR="000D7FFD" w:rsidRDefault="007B0989" w:rsidP="007B0989">
          <w:pPr>
            <w:pStyle w:val="AE88791F07BE496ABCE9F1ADE9661A6915"/>
          </w:pPr>
          <w:r w:rsidRPr="00DD4C08">
            <w:rPr>
              <w:lang w:bidi="en-GB"/>
            </w:rPr>
            <w:t>Own car</w:t>
          </w:r>
        </w:p>
      </w:docPartBody>
    </w:docPart>
    <w:docPart>
      <w:docPartPr>
        <w:name w:val="8E8C9768B10D4BCB84C468C29EBAD9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BCEE45-D931-4F8D-955C-84EEDFA3680C}"/>
      </w:docPartPr>
      <w:docPartBody>
        <w:p w:rsidR="000D7FFD" w:rsidRDefault="007B0989" w:rsidP="007B0989">
          <w:pPr>
            <w:pStyle w:val="8E8C9768B10D4BCB84C468C29EBAD9DB15"/>
          </w:pPr>
          <w:r w:rsidRPr="00DD4C08">
            <w:rPr>
              <w:lang w:bidi="en-GB"/>
            </w:rPr>
            <w:t>Accommodation</w:t>
          </w:r>
        </w:p>
      </w:docPartBody>
    </w:docPart>
    <w:docPart>
      <w:docPartPr>
        <w:name w:val="06A755815ADE47B38100DA0ABC47E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3CD12-FAB1-4342-8B8F-E8B3FD7EE7CB}"/>
      </w:docPartPr>
      <w:docPartBody>
        <w:p w:rsidR="000D7FFD" w:rsidRDefault="007B0989" w:rsidP="007B0989">
          <w:pPr>
            <w:pStyle w:val="06A755815ADE47B38100DA0ABC47ED0515"/>
          </w:pPr>
          <w:r w:rsidRPr="00DD4C08">
            <w:rPr>
              <w:lang w:bidi="en-GB"/>
            </w:rPr>
            <w:t>Meals</w:t>
          </w:r>
        </w:p>
      </w:docPartBody>
    </w:docPart>
    <w:docPart>
      <w:docPartPr>
        <w:name w:val="8177B9979B64434A9A9F7B160AFA4D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82D4EF-F3BE-4E06-BDF7-9736F9D2A292}"/>
      </w:docPartPr>
      <w:docPartBody>
        <w:p w:rsidR="000D7FFD" w:rsidRDefault="007B0989" w:rsidP="007B0989">
          <w:pPr>
            <w:pStyle w:val="8177B9979B64434A9A9F7B160AFA4D7A15"/>
          </w:pPr>
          <w:r w:rsidRPr="00DD4C08">
            <w:rPr>
              <w:lang w:bidi="en-GB"/>
            </w:rPr>
            <w:t>(</w:t>
          </w:r>
          <w:r>
            <w:rPr>
              <w:lang w:bidi="en-GB"/>
            </w:rPr>
            <w:t>Enter cost</w:t>
          </w:r>
          <w:r w:rsidRPr="00DD4C08">
            <w:rPr>
              <w:lang w:bidi="en-GB"/>
            </w:rPr>
            <w:t xml:space="preserve"> </w:t>
          </w:r>
          <w:r>
            <w:rPr>
              <w:lang w:bidi="en-GB"/>
            </w:rPr>
            <w:t>maximum</w:t>
          </w:r>
          <w:r w:rsidRPr="00DD4C08">
            <w:rPr>
              <w:lang w:bidi="en-GB"/>
            </w:rPr>
            <w:t xml:space="preserve"> £50/day)</w:t>
          </w:r>
        </w:p>
      </w:docPartBody>
    </w:docPart>
    <w:docPart>
      <w:docPartPr>
        <w:name w:val="A85170E26FB24D3A8A8215F26CC2DB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DEF69-16BA-4023-9292-CAD78D8A5272}"/>
      </w:docPartPr>
      <w:docPartBody>
        <w:p w:rsidR="000D7FFD" w:rsidRDefault="007B0989" w:rsidP="007B0989">
          <w:pPr>
            <w:pStyle w:val="A85170E26FB24D3A8A8215F26CC2DB5615"/>
          </w:pPr>
          <w:r w:rsidRPr="00DD4C08">
            <w:rPr>
              <w:lang w:bidi="en-GB"/>
            </w:rPr>
            <w:t>Conference fees</w:t>
          </w:r>
        </w:p>
      </w:docPartBody>
    </w:docPart>
    <w:docPart>
      <w:docPartPr>
        <w:name w:val="8900A64C8CCD486A9BFB55FC6FC7D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F10AA-B0D0-47A4-B846-BAA0B9C0F791}"/>
      </w:docPartPr>
      <w:docPartBody>
        <w:p w:rsidR="007B0989" w:rsidRDefault="007B0989">
          <w:pPr>
            <w:pStyle w:val="8900A64C8CCD486A9BFB55FC6FC7D0B1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61CB53A8618E4396BB6166F857BA4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5BA43-E9E8-4DAB-B453-C23A614044FB}"/>
      </w:docPartPr>
      <w:docPartBody>
        <w:p w:rsidR="007B0989" w:rsidRDefault="007B0989" w:rsidP="007B0989">
          <w:pPr>
            <w:pStyle w:val="61CB53A8618E4396BB6166F857BA426314"/>
          </w:pPr>
          <w:r>
            <w:t>Click to select a category</w:t>
          </w:r>
        </w:p>
      </w:docPartBody>
    </w:docPart>
    <w:docPart>
      <w:docPartPr>
        <w:name w:val="DF9E08D3C4214A54BB885947CCEFD7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53196-37F3-483D-9F7E-4A137642FD2D}"/>
      </w:docPartPr>
      <w:docPartBody>
        <w:p w:rsidR="007B0989" w:rsidRDefault="007B0989">
          <w:pPr>
            <w:pStyle w:val="DF9E08D3C4214A54BB885947CCEFD78B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7FEDC381292F42D995335BDAC2247F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6C72A-EB71-450A-A5AF-55223F954098}"/>
      </w:docPartPr>
      <w:docPartBody>
        <w:p w:rsidR="007B0989" w:rsidRDefault="007B0989" w:rsidP="007B0989">
          <w:pPr>
            <w:pStyle w:val="7FEDC381292F42D995335BDAC2247F9314"/>
          </w:pPr>
          <w:r>
            <w:t>Click to select a category</w:t>
          </w:r>
        </w:p>
      </w:docPartBody>
    </w:docPart>
    <w:docPart>
      <w:docPartPr>
        <w:name w:val="30C83F23CC1B4DEF8DBBAF0AEFEDC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765E28-DD29-45A8-AD19-57F7A7335861}"/>
      </w:docPartPr>
      <w:docPartBody>
        <w:p w:rsidR="007B0989" w:rsidRDefault="007B0989">
          <w:pPr>
            <w:pStyle w:val="30C83F23CC1B4DEF8DBBAF0AEFEDC599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368EDF18544175931506ECEC13B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AE9D7-48DB-472F-B478-46720AB381D3}"/>
      </w:docPartPr>
      <w:docPartBody>
        <w:p w:rsidR="007B0989" w:rsidRDefault="007B0989" w:rsidP="007B0989">
          <w:pPr>
            <w:pStyle w:val="DE368EDF18544175931506ECEC13B04D14"/>
          </w:pPr>
          <w:r>
            <w:t>Click to select a category</w:t>
          </w:r>
        </w:p>
      </w:docPartBody>
    </w:docPart>
    <w:docPart>
      <w:docPartPr>
        <w:name w:val="9667F4FD91EA4DDFB633E07D23737E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9766E-BC97-409D-9F13-9FF4FCE6E8BE}"/>
      </w:docPartPr>
      <w:docPartBody>
        <w:p w:rsidR="007B0989" w:rsidRDefault="007B0989">
          <w:pPr>
            <w:pStyle w:val="9667F4FD91EA4DDFB633E07D23737E6C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BB6928F90B1540CA8711EBC52BC11D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7E6BCA-4704-4272-8C4D-6C00AC4FCF73}"/>
      </w:docPartPr>
      <w:docPartBody>
        <w:p w:rsidR="007B0989" w:rsidRDefault="007B0989">
          <w:pPr>
            <w:pStyle w:val="BB6928F90B1540CA8711EBC52BC11D8A"/>
          </w:pPr>
          <w:r w:rsidRPr="00466EC8">
            <w:rPr>
              <w:rStyle w:val="PlaceholderText"/>
            </w:rPr>
            <w:t xml:space="preserve">Click or tap to </w:t>
          </w:r>
          <w:r w:rsidRPr="00466EC8">
            <w:rPr>
              <w:rStyle w:val="PlaceholderText"/>
            </w:rPr>
            <w:t>enter a date.</w:t>
          </w:r>
        </w:p>
      </w:docPartBody>
    </w:docPart>
    <w:docPart>
      <w:docPartPr>
        <w:name w:val="E33DD02D87A445899F8A0C5C0A2DF1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D66DD-8E30-4E78-95F8-BFBC7FED422A}"/>
      </w:docPartPr>
      <w:docPartBody>
        <w:p w:rsidR="007B0989" w:rsidRDefault="007B0989">
          <w:pPr>
            <w:pStyle w:val="E33DD02D87A445899F8A0C5C0A2DF154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C33C5CB72FEC471A826E6E8E83199C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C9486-2BAE-4EFB-A412-8AD4663F143B}"/>
      </w:docPartPr>
      <w:docPartBody>
        <w:p w:rsidR="007B0989" w:rsidRDefault="007B0989">
          <w:pPr>
            <w:pStyle w:val="C33C5CB72FEC471A826E6E8E83199C7F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55BBB1CFE82144C2B3BC29A303B1B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85EB0-A44D-432E-B274-FD0A8EE257B2}"/>
      </w:docPartPr>
      <w:docPartBody>
        <w:p w:rsidR="007B0989" w:rsidRDefault="007B0989">
          <w:pPr>
            <w:pStyle w:val="55BBB1CFE82144C2B3BC29A303B1B17B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A02D12B0265A47DEBD63065D8E75F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11B9B-A621-43E8-9430-36CF89F96FF3}"/>
      </w:docPartPr>
      <w:docPartBody>
        <w:p w:rsidR="007B0989" w:rsidRDefault="007B0989">
          <w:pPr>
            <w:pStyle w:val="A02D12B0265A47DEBD63065D8E75F42B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D3DB8B2FBAAF420F8B42C6FE5B98F5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50629-84E3-410E-AEBC-9773497CD444}"/>
      </w:docPartPr>
      <w:docPartBody>
        <w:p w:rsidR="007B0989" w:rsidRDefault="007B0989" w:rsidP="007B0989">
          <w:pPr>
            <w:pStyle w:val="D3DB8B2FBAAF420F8B42C6FE5B98F5EC10"/>
          </w:pPr>
          <w:r>
            <w:t>E</w:t>
          </w:r>
          <w:r w:rsidRPr="00477FC0">
            <w:rPr>
              <w:rStyle w:val="PlaceholderText"/>
            </w:rPr>
            <w:t xml:space="preserve">nter </w:t>
          </w:r>
          <w:r>
            <w:rPr>
              <w:rStyle w:val="PlaceholderText"/>
            </w:rPr>
            <w:t xml:space="preserve">mileage amount = 0.45p per mile. </w:t>
          </w:r>
        </w:p>
      </w:docPartBody>
    </w:docPart>
    <w:docPart>
      <w:docPartPr>
        <w:name w:val="66D508D7DB5E46AFB01F3CD7661E77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B2CDC-A0BF-4478-BD7F-62D8BA27D812}"/>
      </w:docPartPr>
      <w:docPartBody>
        <w:p w:rsidR="007B0989" w:rsidRDefault="007B0989" w:rsidP="007B0989">
          <w:pPr>
            <w:pStyle w:val="66D508D7DB5E46AFB01F3CD7661E77A06"/>
          </w:pPr>
          <w:r w:rsidRPr="00477FC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accommodation address</w:t>
          </w:r>
        </w:p>
      </w:docPartBody>
    </w:docPart>
    <w:docPart>
      <w:docPartPr>
        <w:name w:val="814AB8FE23A44AF48B7DECD902F5C2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0750A3-6B81-4138-8AF7-AC274E941904}"/>
      </w:docPartPr>
      <w:docPartBody>
        <w:p w:rsidR="007B0989" w:rsidRDefault="007B0989" w:rsidP="007B0989">
          <w:pPr>
            <w:pStyle w:val="814AB8FE23A44AF48B7DECD902F5C2C04"/>
          </w:pPr>
          <w:r w:rsidRPr="00477FC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name of conference</w:t>
          </w:r>
        </w:p>
      </w:docPartBody>
    </w:docPart>
    <w:docPart>
      <w:docPartPr>
        <w:name w:val="3DA07868104742C18944E373EAFFB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5FC8D-1433-47E8-87AF-FF4DE6EAE2C4}"/>
      </w:docPartPr>
      <w:docPartBody>
        <w:p w:rsidR="007B0989" w:rsidRDefault="007B0989" w:rsidP="007B0989">
          <w:pPr>
            <w:pStyle w:val="3DA07868104742C18944E373EAFFB4324"/>
          </w:pPr>
          <w:r w:rsidRPr="00DD4C08">
            <w:rPr>
              <w:lang w:bidi="en-GB"/>
            </w:rPr>
            <w:t>Transport</w:t>
          </w:r>
        </w:p>
      </w:docPartBody>
    </w:docPart>
    <w:docPart>
      <w:docPartPr>
        <w:name w:val="91BD78D014D9496D81562195B0899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EAFE2-5E8E-4F2A-8568-FD4A48941F74}"/>
      </w:docPartPr>
      <w:docPartBody>
        <w:p w:rsidR="007B0989" w:rsidRDefault="007B0989" w:rsidP="007B0989">
          <w:pPr>
            <w:pStyle w:val="91BD78D014D9496D81562195B08991233"/>
          </w:pPr>
          <w:r w:rsidRPr="00DD4C08">
            <w:rPr>
              <w:lang w:bidi="en-GB"/>
            </w:rPr>
            <w:t>Other</w:t>
          </w:r>
        </w:p>
      </w:docPartBody>
    </w:docPart>
    <w:docPart>
      <w:docPartPr>
        <w:name w:val="3CA8080F6C4043AFACA1099726C16D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C5EEBD-4101-41CE-9696-2DDE34871946}"/>
      </w:docPartPr>
      <w:docPartBody>
        <w:p w:rsidR="007B0989" w:rsidRDefault="007B0989" w:rsidP="007B0989">
          <w:pPr>
            <w:pStyle w:val="3CA8080F6C4043AFACA1099726C16D47"/>
          </w:pPr>
          <w:r w:rsidRPr="00466EC8">
            <w:rPr>
              <w:rStyle w:val="PlaceholderText"/>
            </w:rPr>
            <w:t>Click or tap to enter a date.</w:t>
          </w:r>
        </w:p>
      </w:docPartBody>
    </w:docPart>
    <w:docPart>
      <w:docPartPr>
        <w:name w:val="80F303674580465D9C35484A1FF4F0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95047-1087-4A95-A65E-1888F9FEE689}"/>
      </w:docPartPr>
      <w:docPartBody>
        <w:p w:rsidR="007B0989" w:rsidRDefault="007B0989" w:rsidP="007B0989">
          <w:pPr>
            <w:pStyle w:val="80F303674580465D9C35484A1FF4F0DD2"/>
          </w:pPr>
          <w:r w:rsidRPr="00313619">
            <w:rPr>
              <w:rStyle w:val="PlaceholderText"/>
              <w:b/>
              <w:bCs/>
            </w:rPr>
            <w:t>Click or tap to enter your name</w:t>
          </w:r>
        </w:p>
      </w:docPartBody>
    </w:docPart>
    <w:docPart>
      <w:docPartPr>
        <w:name w:val="0E8A1EB70AD84F879F1D07EEE8399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50DEB3-3624-4FEE-B506-D7035CAA70E3}"/>
      </w:docPartPr>
      <w:docPartBody>
        <w:p w:rsidR="007B0989" w:rsidRDefault="007B0989" w:rsidP="007B0989">
          <w:pPr>
            <w:pStyle w:val="0E8A1EB70AD84F879F1D07EEE8399D052"/>
          </w:pPr>
          <w:r w:rsidRPr="00477FC0">
            <w:rPr>
              <w:rStyle w:val="PlaceholderText"/>
            </w:rPr>
            <w:t xml:space="preserve">Click or tap to enter </w:t>
          </w:r>
          <w:r>
            <w:rPr>
              <w:rStyle w:val="PlaceholderText"/>
            </w:rPr>
            <w:t>your email</w:t>
          </w:r>
        </w:p>
      </w:docPartBody>
    </w:docPart>
    <w:docPart>
      <w:docPartPr>
        <w:name w:val="51514EF75C5449DBBDEAE7B1443A05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542F5-6586-4A29-A0F6-A4D42E5EDA03}"/>
      </w:docPartPr>
      <w:docPartBody>
        <w:p w:rsidR="007B0989" w:rsidRDefault="007B0989" w:rsidP="007B0989">
          <w:pPr>
            <w:pStyle w:val="51514EF75C5449DBBDEAE7B1443A05302"/>
          </w:pPr>
          <w:r w:rsidRPr="00477FC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purpose</w:t>
          </w:r>
        </w:p>
      </w:docPartBody>
    </w:docPart>
    <w:docPart>
      <w:docPartPr>
        <w:name w:val="C7A47782E8F246B4B69848C102DAF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8F6835-4640-48F2-9AB0-8C1C77C9871B}"/>
      </w:docPartPr>
      <w:docPartBody>
        <w:p w:rsidR="007B0989" w:rsidRDefault="007B0989" w:rsidP="007B0989">
          <w:pPr>
            <w:pStyle w:val="C7A47782E8F246B4B69848C102DAF4291"/>
          </w:pPr>
          <w:r w:rsidRPr="00477FC0">
            <w:rPr>
              <w:rStyle w:val="PlaceholderText"/>
            </w:rPr>
            <w:t>Choose an item.</w:t>
          </w:r>
        </w:p>
      </w:docPartBody>
    </w:docPart>
    <w:docPart>
      <w:docPartPr>
        <w:name w:val="C867E53D1BD44A0F9A8815EFD7514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8B36D-5C6A-4350-B253-0CB85149DBFE}"/>
      </w:docPartPr>
      <w:docPartBody>
        <w:p w:rsidR="007B0989" w:rsidRDefault="007B0989" w:rsidP="007B0989">
          <w:pPr>
            <w:pStyle w:val="C867E53D1BD44A0F9A8815EFD7514AD71"/>
          </w:pPr>
          <w:r w:rsidRPr="00477FC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7703956373459B8433453BA7F57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69AD0-590C-4553-BE7C-226FC6C39D9B}"/>
      </w:docPartPr>
      <w:docPartBody>
        <w:p w:rsidR="007B0989" w:rsidRDefault="007B0989" w:rsidP="007B0989">
          <w:pPr>
            <w:pStyle w:val="8D7703956373459B8433453BA7F57CFC1"/>
          </w:pPr>
          <w:r w:rsidRPr="00477FC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purpose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FFD"/>
    <w:rsid w:val="000D7FFD"/>
    <w:rsid w:val="001D23DB"/>
    <w:rsid w:val="00313989"/>
    <w:rsid w:val="00427FD9"/>
    <w:rsid w:val="00674945"/>
    <w:rsid w:val="007B0989"/>
    <w:rsid w:val="009B1897"/>
    <w:rsid w:val="00CE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2"/>
    <w:unhideWhenUsed/>
    <w:qFormat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73BDEA8587D4F6792A6FEEC8F5B3334">
    <w:name w:val="873BDEA8587D4F6792A6FEEC8F5B3334"/>
  </w:style>
  <w:style w:type="paragraph" w:customStyle="1" w:styleId="3D0159C4713A4671B432D95933390169">
    <w:name w:val="3D0159C4713A4671B432D95933390169"/>
  </w:style>
  <w:style w:type="paragraph" w:customStyle="1" w:styleId="9FD2813F101F47519C4397A3B71927C7">
    <w:name w:val="9FD2813F101F47519C4397A3B71927C7"/>
  </w:style>
  <w:style w:type="character" w:customStyle="1" w:styleId="Heading1Char">
    <w:name w:val="Heading 1 Char"/>
    <w:basedOn w:val="DefaultParagraphFont"/>
    <w:link w:val="Heading1"/>
    <w:uiPriority w:val="2"/>
    <w:rsid w:val="007B0989"/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">
    <w:name w:val="4938C9E346A941DE9D35ACD7D54D286A"/>
  </w:style>
  <w:style w:type="paragraph" w:customStyle="1" w:styleId="52C4F118E039439C84142CC01ECBB496">
    <w:name w:val="52C4F118E039439C84142CC01ECBB496"/>
  </w:style>
  <w:style w:type="paragraph" w:customStyle="1" w:styleId="71E87CAD25AE4E99BA584C2FAB48FD42">
    <w:name w:val="71E87CAD25AE4E99BA584C2FAB48FD42"/>
  </w:style>
  <w:style w:type="paragraph" w:customStyle="1" w:styleId="7BF7F4647174462BBC153966EA739AF7">
    <w:name w:val="7BF7F4647174462BBC153966EA739AF7"/>
  </w:style>
  <w:style w:type="paragraph" w:customStyle="1" w:styleId="9CD0A51DC6D5459DA92E86B20D4593BF">
    <w:name w:val="9CD0A51DC6D5459DA92E86B20D4593BF"/>
  </w:style>
  <w:style w:type="paragraph" w:customStyle="1" w:styleId="26FFAE5BAAE44B8B8EDBE7A2F927E2AE">
    <w:name w:val="26FFAE5BAAE44B8B8EDBE7A2F927E2AE"/>
  </w:style>
  <w:style w:type="paragraph" w:customStyle="1" w:styleId="4041E0F0EC5F4C199BB61D7686FAC769">
    <w:name w:val="4041E0F0EC5F4C199BB61D7686FAC769"/>
  </w:style>
  <w:style w:type="paragraph" w:customStyle="1" w:styleId="54E15D839FE14619845D6A83D6D175DF">
    <w:name w:val="54E15D839FE14619845D6A83D6D175DF"/>
  </w:style>
  <w:style w:type="paragraph" w:customStyle="1" w:styleId="EDBEDDE48F1145A3BC1CEFD174ECF7FD">
    <w:name w:val="EDBEDDE48F1145A3BC1CEFD174ECF7FD"/>
  </w:style>
  <w:style w:type="paragraph" w:customStyle="1" w:styleId="C3B971D25B864032A9FA37C6D75E0C0E">
    <w:name w:val="C3B971D25B864032A9FA37C6D75E0C0E"/>
  </w:style>
  <w:style w:type="paragraph" w:customStyle="1" w:styleId="889F3D554B5A44F5940E9A827502892D">
    <w:name w:val="889F3D554B5A44F5940E9A827502892D"/>
  </w:style>
  <w:style w:type="paragraph" w:customStyle="1" w:styleId="A0F706F51E0D48608271B6DF55EA300C">
    <w:name w:val="A0F706F51E0D48608271B6DF55EA300C"/>
  </w:style>
  <w:style w:type="paragraph" w:customStyle="1" w:styleId="A67859759A9D4C699866DDB90D568953">
    <w:name w:val="A67859759A9D4C699866DDB90D568953"/>
  </w:style>
  <w:style w:type="paragraph" w:customStyle="1" w:styleId="301CD9C8E04D491298C8E0C3C0C6A0E8">
    <w:name w:val="301CD9C8E04D491298C8E0C3C0C6A0E8"/>
  </w:style>
  <w:style w:type="paragraph" w:customStyle="1" w:styleId="07DBA9A41DA749A9BEBB80B105EAB19B">
    <w:name w:val="07DBA9A41DA749A9BEBB80B105EAB19B"/>
  </w:style>
  <w:style w:type="paragraph" w:customStyle="1" w:styleId="3060C714B2634677997BCD71213A8AE0">
    <w:name w:val="3060C714B2634677997BCD71213A8AE0"/>
  </w:style>
  <w:style w:type="paragraph" w:customStyle="1" w:styleId="24EE2556068B4DCB8F97D7D6746D9C1C">
    <w:name w:val="24EE2556068B4DCB8F97D7D6746D9C1C"/>
  </w:style>
  <w:style w:type="paragraph" w:customStyle="1" w:styleId="BAF47F051B9743139D4217F06BB44808">
    <w:name w:val="BAF47F051B9743139D4217F06BB44808"/>
  </w:style>
  <w:style w:type="paragraph" w:customStyle="1" w:styleId="6CBEFDEAF690463F9131D4EFCA168D66">
    <w:name w:val="6CBEFDEAF690463F9131D4EFCA168D66"/>
  </w:style>
  <w:style w:type="paragraph" w:customStyle="1" w:styleId="1F3E38761F024857BFE1CE6DE3403C02">
    <w:name w:val="1F3E38761F024857BFE1CE6DE3403C02"/>
  </w:style>
  <w:style w:type="character" w:styleId="PlaceholderText">
    <w:name w:val="Placeholder Text"/>
    <w:basedOn w:val="DefaultParagraphFont"/>
    <w:uiPriority w:val="99"/>
    <w:semiHidden/>
    <w:rsid w:val="007B0989"/>
    <w:rPr>
      <w:color w:val="808080"/>
    </w:rPr>
  </w:style>
  <w:style w:type="character" w:styleId="Strong">
    <w:name w:val="Strong"/>
    <w:uiPriority w:val="5"/>
    <w:unhideWhenUsed/>
    <w:qFormat/>
    <w:rsid w:val="007B0989"/>
    <w:rPr>
      <w:b/>
      <w:color w:val="80340D" w:themeColor="accent2" w:themeShade="80"/>
    </w:rPr>
  </w:style>
  <w:style w:type="paragraph" w:customStyle="1" w:styleId="C6C827E2F3104075A776B531127E0AAC">
    <w:name w:val="C6C827E2F3104075A776B531127E0AAC"/>
  </w:style>
  <w:style w:type="paragraph" w:customStyle="1" w:styleId="9825FCB96F8E4373BA61A0E440E6BEBB">
    <w:name w:val="9825FCB96F8E4373BA61A0E440E6BEBB"/>
  </w:style>
  <w:style w:type="paragraph" w:customStyle="1" w:styleId="6EF40A7CB8354C478981763FD0FECE3F">
    <w:name w:val="6EF40A7CB8354C478981763FD0FECE3F"/>
    <w:rsid w:val="000D7FFD"/>
  </w:style>
  <w:style w:type="paragraph" w:customStyle="1" w:styleId="D2D1B08FA57C4F118691062BAD8287B2">
    <w:name w:val="D2D1B08FA57C4F118691062BAD8287B2"/>
    <w:rsid w:val="000D7FFD"/>
  </w:style>
  <w:style w:type="paragraph" w:customStyle="1" w:styleId="5C7C773BE3D9455786C40C8D990A6664">
    <w:name w:val="5C7C773BE3D9455786C40C8D990A6664"/>
    <w:rsid w:val="000D7FFD"/>
  </w:style>
  <w:style w:type="paragraph" w:customStyle="1" w:styleId="C9A2F2B9417243CC925E6E7343BD697E">
    <w:name w:val="C9A2F2B9417243CC925E6E7343BD697E"/>
    <w:rsid w:val="000D7FFD"/>
  </w:style>
  <w:style w:type="paragraph" w:customStyle="1" w:styleId="D2517D34BA704C2786424A04883ADDF5">
    <w:name w:val="D2517D34BA704C2786424A04883ADDF5"/>
    <w:rsid w:val="000D7FFD"/>
  </w:style>
  <w:style w:type="paragraph" w:customStyle="1" w:styleId="CD883B951C3A45C9B30E7BD87642C361">
    <w:name w:val="CD883B951C3A45C9B30E7BD87642C361"/>
    <w:rsid w:val="000D7FFD"/>
  </w:style>
  <w:style w:type="paragraph" w:customStyle="1" w:styleId="13C5810E345C429E9B3CFE8B36C34029">
    <w:name w:val="13C5810E345C429E9B3CFE8B36C34029"/>
    <w:rsid w:val="000D7FFD"/>
  </w:style>
  <w:style w:type="paragraph" w:customStyle="1" w:styleId="3E8ECC0154684B1B94906071D58E6B8B">
    <w:name w:val="3E8ECC0154684B1B94906071D58E6B8B"/>
    <w:rsid w:val="000D7FFD"/>
  </w:style>
  <w:style w:type="paragraph" w:customStyle="1" w:styleId="8900A64C8CCD486A9BFB55FC6FC7D0B1">
    <w:name w:val="8900A64C8CCD486A9BFB55FC6FC7D0B1"/>
  </w:style>
  <w:style w:type="paragraph" w:customStyle="1" w:styleId="61CB53A8618E4396BB6166F857BA4263">
    <w:name w:val="61CB53A8618E4396BB6166F857BA4263"/>
  </w:style>
  <w:style w:type="paragraph" w:customStyle="1" w:styleId="60242CEAC1F14FE68CF4AE60A076B093">
    <w:name w:val="60242CEAC1F14FE68CF4AE60A076B093"/>
    <w:rsid w:val="000D7FFD"/>
  </w:style>
  <w:style w:type="paragraph" w:customStyle="1" w:styleId="9C578A5CAE164423B8B06938862B62FB">
    <w:name w:val="9C578A5CAE164423B8B06938862B62FB"/>
    <w:rsid w:val="000D7FFD"/>
  </w:style>
  <w:style w:type="paragraph" w:customStyle="1" w:styleId="DF9E08D3C4214A54BB885947CCEFD78B">
    <w:name w:val="DF9E08D3C4214A54BB885947CCEFD78B"/>
  </w:style>
  <w:style w:type="paragraph" w:customStyle="1" w:styleId="AE88791F07BE496ABCE9F1ADE9661A69">
    <w:name w:val="AE88791F07BE496ABCE9F1ADE9661A69"/>
    <w:rsid w:val="000D7FFD"/>
  </w:style>
  <w:style w:type="paragraph" w:customStyle="1" w:styleId="43CF568F115447C2A03347079334904A">
    <w:name w:val="43CF568F115447C2A03347079334904A"/>
    <w:rsid w:val="000D7FFD"/>
  </w:style>
  <w:style w:type="paragraph" w:customStyle="1" w:styleId="59E7006061B64C0DA3179267FCBB08C0">
    <w:name w:val="59E7006061B64C0DA3179267FCBB08C0"/>
    <w:rsid w:val="000D7FFD"/>
  </w:style>
  <w:style w:type="paragraph" w:customStyle="1" w:styleId="D4150A46A4624750B043FA2197956CAC">
    <w:name w:val="D4150A46A4624750B043FA2197956CAC"/>
    <w:rsid w:val="000D7FFD"/>
  </w:style>
  <w:style w:type="paragraph" w:customStyle="1" w:styleId="7FEDC381292F42D995335BDAC2247F93">
    <w:name w:val="7FEDC381292F42D995335BDAC2247F93"/>
  </w:style>
  <w:style w:type="paragraph" w:customStyle="1" w:styleId="8E8C9768B10D4BCB84C468C29EBAD9DB">
    <w:name w:val="8E8C9768B10D4BCB84C468C29EBAD9DB"/>
    <w:rsid w:val="000D7FFD"/>
  </w:style>
  <w:style w:type="paragraph" w:customStyle="1" w:styleId="11732202DA5544B9ACAB87575FFFE84F">
    <w:name w:val="11732202DA5544B9ACAB87575FFFE84F"/>
    <w:rsid w:val="000D7FFD"/>
  </w:style>
  <w:style w:type="paragraph" w:customStyle="1" w:styleId="938537FE78264CF3B6B34C160F045275">
    <w:name w:val="938537FE78264CF3B6B34C160F045275"/>
    <w:rsid w:val="000D7FFD"/>
  </w:style>
  <w:style w:type="paragraph" w:customStyle="1" w:styleId="38840160B24E42BAB49954FD1240B3BD">
    <w:name w:val="38840160B24E42BAB49954FD1240B3BD"/>
    <w:rsid w:val="000D7FFD"/>
  </w:style>
  <w:style w:type="paragraph" w:customStyle="1" w:styleId="30C83F23CC1B4DEF8DBBAF0AEFEDC599">
    <w:name w:val="30C83F23CC1B4DEF8DBBAF0AEFEDC599"/>
  </w:style>
  <w:style w:type="paragraph" w:customStyle="1" w:styleId="4C10A7E08F284ABA93CCED009A488854">
    <w:name w:val="4C10A7E08F284ABA93CCED009A488854"/>
    <w:rsid w:val="000D7FFD"/>
  </w:style>
  <w:style w:type="paragraph" w:customStyle="1" w:styleId="2581797A60F1495688DBC047E70DBA55">
    <w:name w:val="2581797A60F1495688DBC047E70DBA55"/>
    <w:rsid w:val="000D7FFD"/>
  </w:style>
  <w:style w:type="paragraph" w:customStyle="1" w:styleId="DE368EDF18544175931506ECEC13B04D">
    <w:name w:val="DE368EDF18544175931506ECEC13B04D"/>
  </w:style>
  <w:style w:type="paragraph" w:customStyle="1" w:styleId="F867D181A5A14C6C9969E521C03EC7B7">
    <w:name w:val="F867D181A5A14C6C9969E521C03EC7B7"/>
    <w:rsid w:val="000D7FFD"/>
  </w:style>
  <w:style w:type="paragraph" w:customStyle="1" w:styleId="954DB5F8C9324D12ACA0DD4E8CEDAF58">
    <w:name w:val="954DB5F8C9324D12ACA0DD4E8CEDAF58"/>
    <w:rsid w:val="000D7FFD"/>
  </w:style>
  <w:style w:type="paragraph" w:customStyle="1" w:styleId="90B315BB5E164A9F9FEB1E888DE6BF8C">
    <w:name w:val="90B315BB5E164A9F9FEB1E888DE6BF8C"/>
    <w:rsid w:val="000D7FFD"/>
  </w:style>
  <w:style w:type="paragraph" w:customStyle="1" w:styleId="9667F4FD91EA4DDFB633E07D23737E6C">
    <w:name w:val="9667F4FD91EA4DDFB633E07D23737E6C"/>
  </w:style>
  <w:style w:type="paragraph" w:customStyle="1" w:styleId="3491D8A5F0B04F7D9F41AF7937B7CF9C">
    <w:name w:val="3491D8A5F0B04F7D9F41AF7937B7CF9C"/>
    <w:rsid w:val="000D7FFD"/>
  </w:style>
  <w:style w:type="paragraph" w:customStyle="1" w:styleId="9FC4965705114D998ABF42ADF7F06776">
    <w:name w:val="9FC4965705114D998ABF42ADF7F06776"/>
    <w:rsid w:val="000D7FFD"/>
  </w:style>
  <w:style w:type="paragraph" w:customStyle="1" w:styleId="BB6928F90B1540CA8711EBC52BC11D8A">
    <w:name w:val="BB6928F90B1540CA8711EBC52BC11D8A"/>
  </w:style>
  <w:style w:type="paragraph" w:customStyle="1" w:styleId="06A755815ADE47B38100DA0ABC47ED05">
    <w:name w:val="06A755815ADE47B38100DA0ABC47ED05"/>
    <w:rsid w:val="000D7FFD"/>
  </w:style>
  <w:style w:type="paragraph" w:customStyle="1" w:styleId="207F1C32FFB04A43BB75DA976FCEA7B7">
    <w:name w:val="207F1C32FFB04A43BB75DA976FCEA7B7"/>
    <w:rsid w:val="000D7FFD"/>
  </w:style>
  <w:style w:type="paragraph" w:customStyle="1" w:styleId="8177B9979B64434A9A9F7B160AFA4D7A">
    <w:name w:val="8177B9979B64434A9A9F7B160AFA4D7A"/>
    <w:rsid w:val="000D7FFD"/>
  </w:style>
  <w:style w:type="paragraph" w:customStyle="1" w:styleId="AE4295E4C7B442A689882FF8D7FDE499">
    <w:name w:val="AE4295E4C7B442A689882FF8D7FDE499"/>
  </w:style>
  <w:style w:type="paragraph" w:customStyle="1" w:styleId="4AE3C8DD941E43B8A7B9776EDB826B8C">
    <w:name w:val="4AE3C8DD941E43B8A7B9776EDB826B8C"/>
    <w:rsid w:val="000D7FFD"/>
  </w:style>
  <w:style w:type="paragraph" w:customStyle="1" w:styleId="4DAC5A39541741FCABF9132443A7C669">
    <w:name w:val="4DAC5A39541741FCABF9132443A7C669"/>
    <w:rsid w:val="000D7FFD"/>
  </w:style>
  <w:style w:type="paragraph" w:customStyle="1" w:styleId="A45BEF41F61C4124A111A1C4DE29F21E">
    <w:name w:val="A45BEF41F61C4124A111A1C4DE29F21E"/>
  </w:style>
  <w:style w:type="paragraph" w:customStyle="1" w:styleId="1013184299904C68AF1652EA100341AE">
    <w:name w:val="1013184299904C68AF1652EA100341AE"/>
    <w:rsid w:val="000D7FFD"/>
  </w:style>
  <w:style w:type="paragraph" w:customStyle="1" w:styleId="96E364AEE6F4404693C1E3DF6D5F64A1">
    <w:name w:val="96E364AEE6F4404693C1E3DF6D5F64A1"/>
    <w:rsid w:val="000D7FFD"/>
  </w:style>
  <w:style w:type="paragraph" w:customStyle="1" w:styleId="7778B3DCB6C24AC1A2FE372F232A5A48">
    <w:name w:val="7778B3DCB6C24AC1A2FE372F232A5A48"/>
  </w:style>
  <w:style w:type="paragraph" w:customStyle="1" w:styleId="C562E478FBA8481186152C16C52FCC22">
    <w:name w:val="C562E478FBA8481186152C16C52FCC22"/>
    <w:rsid w:val="000D7FFD"/>
  </w:style>
  <w:style w:type="paragraph" w:customStyle="1" w:styleId="88859D05A6544F368D75874CDEE49D84">
    <w:name w:val="88859D05A6544F368D75874CDEE49D84"/>
    <w:rsid w:val="000D7FFD"/>
  </w:style>
  <w:style w:type="paragraph" w:customStyle="1" w:styleId="E33DD02D87A445899F8A0C5C0A2DF154">
    <w:name w:val="E33DD02D87A445899F8A0C5C0A2DF154"/>
  </w:style>
  <w:style w:type="paragraph" w:customStyle="1" w:styleId="A85170E26FB24D3A8A8215F26CC2DB56">
    <w:name w:val="A85170E26FB24D3A8A8215F26CC2DB56"/>
    <w:rsid w:val="000D7FFD"/>
  </w:style>
  <w:style w:type="paragraph" w:customStyle="1" w:styleId="4D52D02718F746E5B3852069D01B9A41">
    <w:name w:val="4D52D02718F746E5B3852069D01B9A41"/>
    <w:rsid w:val="000D7FFD"/>
  </w:style>
  <w:style w:type="paragraph" w:customStyle="1" w:styleId="F3BBFAED2D3C42AE8AC49FCB0C2240F6">
    <w:name w:val="F3BBFAED2D3C42AE8AC49FCB0C2240F6"/>
    <w:rsid w:val="000D7FFD"/>
  </w:style>
  <w:style w:type="paragraph" w:customStyle="1" w:styleId="1C18605D313945009D844132C598449E">
    <w:name w:val="1C18605D313945009D844132C598449E"/>
    <w:rsid w:val="000D7FFD"/>
  </w:style>
  <w:style w:type="paragraph" w:customStyle="1" w:styleId="02964F3D95324180A00B2F7DDE8D1EA0">
    <w:name w:val="02964F3D95324180A00B2F7DDE8D1EA0"/>
  </w:style>
  <w:style w:type="paragraph" w:customStyle="1" w:styleId="8005BF569A58406098D4425831D68FEE">
    <w:name w:val="8005BF569A58406098D4425831D68FEE"/>
    <w:rsid w:val="000D7FFD"/>
  </w:style>
  <w:style w:type="paragraph" w:customStyle="1" w:styleId="D263B59C4B284FBDBDFCCDE1F912B178">
    <w:name w:val="D263B59C4B284FBDBDFCCDE1F912B178"/>
    <w:rsid w:val="000D7FFD"/>
  </w:style>
  <w:style w:type="paragraph" w:customStyle="1" w:styleId="ABE9798E27D14BBAAE63BD172CB5F1BE">
    <w:name w:val="ABE9798E27D14BBAAE63BD172CB5F1BE"/>
  </w:style>
  <w:style w:type="paragraph" w:customStyle="1" w:styleId="53CFDC1FB71A474FA21E1700EFF05CFA">
    <w:name w:val="53CFDC1FB71A474FA21E1700EFF05CFA"/>
    <w:rsid w:val="000D7FFD"/>
  </w:style>
  <w:style w:type="paragraph" w:customStyle="1" w:styleId="C1F78FB2794049EF9A52BC845C61454A">
    <w:name w:val="C1F78FB2794049EF9A52BC845C61454A"/>
    <w:rsid w:val="000D7FFD"/>
  </w:style>
  <w:style w:type="paragraph" w:customStyle="1" w:styleId="010BA731584643FAAFAAA0C46A955E1B">
    <w:name w:val="010BA731584643FAAFAAA0C46A955E1B"/>
    <w:rsid w:val="000D7FFD"/>
  </w:style>
  <w:style w:type="paragraph" w:customStyle="1" w:styleId="225A2648DD7342299E7C2D4ED76C7C8B">
    <w:name w:val="225A2648DD7342299E7C2D4ED76C7C8B"/>
  </w:style>
  <w:style w:type="paragraph" w:customStyle="1" w:styleId="0F0D865FA47243EF9CCCE0E5B9CFBAEC">
    <w:name w:val="0F0D865FA47243EF9CCCE0E5B9CFBAEC"/>
    <w:rsid w:val="000D7FFD"/>
  </w:style>
  <w:style w:type="paragraph" w:customStyle="1" w:styleId="430808BD49A14D1C8DB1C527F9C4BFB9">
    <w:name w:val="430808BD49A14D1C8DB1C527F9C4BFB9"/>
    <w:rsid w:val="000D7FFD"/>
  </w:style>
  <w:style w:type="paragraph" w:customStyle="1" w:styleId="C33C5CB72FEC471A826E6E8E83199C7F">
    <w:name w:val="C33C5CB72FEC471A826E6E8E83199C7F"/>
  </w:style>
  <w:style w:type="paragraph" w:customStyle="1" w:styleId="11F4DCE3C7844938AFD6BE3EE9562DBE">
    <w:name w:val="11F4DCE3C7844938AFD6BE3EE9562DBE"/>
    <w:rsid w:val="000D7FFD"/>
  </w:style>
  <w:style w:type="paragraph" w:customStyle="1" w:styleId="19047F6D1F5D4655963B7ECEA792E4F7">
    <w:name w:val="19047F6D1F5D4655963B7ECEA792E4F7"/>
    <w:rsid w:val="000D7FFD"/>
  </w:style>
  <w:style w:type="paragraph" w:customStyle="1" w:styleId="55BBB1CFE82144C2B3BC29A303B1B17B">
    <w:name w:val="55BBB1CFE82144C2B3BC29A303B1B17B"/>
  </w:style>
  <w:style w:type="paragraph" w:customStyle="1" w:styleId="88931B59D444434E98991319027B4E11">
    <w:name w:val="88931B59D444434E98991319027B4E11"/>
    <w:rsid w:val="000D7FFD"/>
  </w:style>
  <w:style w:type="paragraph" w:customStyle="1" w:styleId="4399FD16B15A4E12B8CAD715E50149FC">
    <w:name w:val="4399FD16B15A4E12B8CAD715E50149FC"/>
    <w:rsid w:val="000D7FFD"/>
  </w:style>
  <w:style w:type="paragraph" w:customStyle="1" w:styleId="A02D12B0265A47DEBD63065D8E75F42B">
    <w:name w:val="A02D12B0265A47DEBD63065D8E75F42B"/>
  </w:style>
  <w:style w:type="paragraph" w:customStyle="1" w:styleId="5C90335AABF143519484A34A7A0E7512">
    <w:name w:val="5C90335AABF143519484A34A7A0E7512"/>
    <w:rsid w:val="000D7FFD"/>
  </w:style>
  <w:style w:type="paragraph" w:customStyle="1" w:styleId="F523CB34D59144C0B2794C35C03DE4DB">
    <w:name w:val="F523CB34D59144C0B2794C35C03DE4DB"/>
  </w:style>
  <w:style w:type="paragraph" w:customStyle="1" w:styleId="8CDFE93FC96C45AB934F4D66E8BFBF38">
    <w:name w:val="8CDFE93FC96C45AB934F4D66E8BFBF38"/>
    <w:rsid w:val="000D7FFD"/>
  </w:style>
  <w:style w:type="paragraph" w:customStyle="1" w:styleId="6B120E334EDA44E1A44AE0CF5B2A1A8B">
    <w:name w:val="6B120E334EDA44E1A44AE0CF5B2A1A8B"/>
  </w:style>
  <w:style w:type="paragraph" w:customStyle="1" w:styleId="E5FA438A79C14B3EBB805E3AA1CADF50">
    <w:name w:val="E5FA438A79C14B3EBB805E3AA1CADF50"/>
    <w:rsid w:val="000D7FFD"/>
  </w:style>
  <w:style w:type="paragraph" w:customStyle="1" w:styleId="91E5AE26AC944EEABF4B579FD77EFAC1">
    <w:name w:val="91E5AE26AC944EEABF4B579FD77EFAC1"/>
  </w:style>
  <w:style w:type="paragraph" w:customStyle="1" w:styleId="873BDEA8587D4F6792A6FEEC8F5B33341">
    <w:name w:val="873BDEA8587D4F6792A6FEEC8F5B33341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1">
    <w:name w:val="6EF40A7CB8354C478981763FD0FECE3F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1">
    <w:name w:val="D2D1B08FA57C4F118691062BAD8287B2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1">
    <w:name w:val="5C7C773BE3D9455786C40C8D990A6664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1">
    <w:name w:val="C9A2F2B9417243CC925E6E7343BD697E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1">
    <w:name w:val="D2517D34BA704C2786424A04883ADDF5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1">
    <w:name w:val="CD883B951C3A45C9B30E7BD87642C36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1">
    <w:name w:val="13C5810E345C429E9B3CFE8B36C34029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1">
    <w:name w:val="3E8ECC0154684B1B94906071D58E6B8B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1">
    <w:name w:val="3D0159C4713A4671B432D959333901691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1">
    <w:name w:val="9FD2813F101F47519C4397A3B71927C7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1">
    <w:name w:val="4938C9E346A941DE9D35ACD7D54D286A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1">
    <w:name w:val="52C4F118E039439C84142CC01ECBB496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1">
    <w:name w:val="71E87CAD25AE4E99BA584C2FAB48FD42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1">
    <w:name w:val="7BF7F4647174462BBC153966EA739AF7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1">
    <w:name w:val="9CD0A51DC6D5459DA92E86B20D4593BF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1">
    <w:name w:val="26FFAE5BAAE44B8B8EDBE7A2F927E2AE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1">
    <w:name w:val="4041E0F0EC5F4C199BB61D7686FAC769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1">
    <w:name w:val="54E15D839FE14619845D6A83D6D175DF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1">
    <w:name w:val="EDBEDDE48F1145A3BC1CEFD174ECF7FD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1">
    <w:name w:val="C3B971D25B864032A9FA37C6D75E0C0E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1">
    <w:name w:val="889F3D554B5A44F5940E9A827502892D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1">
    <w:name w:val="A0F706F51E0D48608271B6DF55EA300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1">
    <w:name w:val="A67859759A9D4C699866DDB90D568953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1">
    <w:name w:val="301CD9C8E04D491298C8E0C3C0C6A0E8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1">
    <w:name w:val="07DBA9A41DA749A9BEBB80B105EAB19B1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1">
    <w:name w:val="3060C714B2634677997BCD71213A8AE0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1">
    <w:name w:val="24EE2556068B4DCB8F97D7D6746D9C1C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1">
    <w:name w:val="BAF47F051B9743139D4217F06BB44808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1">
    <w:name w:val="6CBEFDEAF690463F9131D4EFCA168D66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1">
    <w:name w:val="1F3E38761F024857BFE1CE6DE3403C02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">
    <w:name w:val="61CB53A8618E4396BB6166F857BA4263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">
    <w:name w:val="7FEDC381292F42D995335BDAC2247F93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">
    <w:name w:val="DE368EDF18544175931506ECEC13B04D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">
    <w:name w:val="AE88791F07BE496ABCE9F1ADE9661A69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1">
    <w:name w:val="59E7006061B64C0DA3179267FCBB08C0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4150A46A4624750B043FA2197956CAC1">
    <w:name w:val="D4150A46A4624750B043FA2197956CA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">
    <w:name w:val="8E8C9768B10D4BCB84C468C29EBAD9DB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1">
    <w:name w:val="938537FE78264CF3B6B34C160F045275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1">
    <w:name w:val="38840160B24E42BAB49954FD1240B3BD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1">
    <w:name w:val="2581797A60F1495688DBC047E70DBA55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1">
    <w:name w:val="F867D181A5A14C6C9969E521C03EC7B7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1">
    <w:name w:val="90B315BB5E164A9F9FEB1E888DE6BF8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1">
    <w:name w:val="9FC4965705114D998ABF42ADF7F06776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">
    <w:name w:val="06A755815ADE47B38100DA0ABC47ED05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">
    <w:name w:val="8177B9979B64434A9A9F7B160AFA4D7A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1">
    <w:name w:val="4DAC5A39541741FCABF9132443A7C669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1">
    <w:name w:val="96E364AEE6F4404693C1E3DF6D5F64A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1">
    <w:name w:val="88859D05A6544F368D75874CDEE49D84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">
    <w:name w:val="A85170E26FB24D3A8A8215F26CC2DB56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1">
    <w:name w:val="F3BBFAED2D3C42AE8AC49FCB0C2240F6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1">
    <w:name w:val="1C18605D313945009D844132C598449E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1">
    <w:name w:val="D263B59C4B284FBDBDFCCDE1F912B178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1">
    <w:name w:val="53CFDC1FB71A474FA21E1700EFF05CFA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1">
    <w:name w:val="010BA731584643FAAFAAA0C46A955E1B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1">
    <w:name w:val="430808BD49A14D1C8DB1C527F9C4BFB9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1">
    <w:name w:val="19047F6D1F5D4655963B7ECEA792E4F7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1">
    <w:name w:val="4399FD16B15A4E12B8CAD715E50149F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1">
    <w:name w:val="5C90335AABF143519484A34A7A0E7512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1">
    <w:name w:val="8CDFE93FC96C45AB934F4D66E8BFBF38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1">
    <w:name w:val="E5FA438A79C14B3EBB805E3AA1CADF50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1">
    <w:name w:val="C6C827E2F3104075A776B531127E0AA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1">
    <w:name w:val="9825FCB96F8E4373BA61A0E440E6BEBB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2">
    <w:name w:val="873BDEA8587D4F6792A6FEEC8F5B33342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2">
    <w:name w:val="6EF40A7CB8354C478981763FD0FECE3F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2">
    <w:name w:val="D2D1B08FA57C4F118691062BAD8287B2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2">
    <w:name w:val="5C7C773BE3D9455786C40C8D990A6664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2">
    <w:name w:val="C9A2F2B9417243CC925E6E7343BD697E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2">
    <w:name w:val="D2517D34BA704C2786424A04883ADDF5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2">
    <w:name w:val="CD883B951C3A45C9B30E7BD87642C36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2">
    <w:name w:val="13C5810E345C429E9B3CFE8B36C34029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2">
    <w:name w:val="3E8ECC0154684B1B94906071D58E6B8B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2">
    <w:name w:val="3D0159C4713A4671B432D959333901692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2">
    <w:name w:val="9FD2813F101F47519C4397A3B71927C7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2">
    <w:name w:val="4938C9E346A941DE9D35ACD7D54D286A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2">
    <w:name w:val="52C4F118E039439C84142CC01ECBB496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2">
    <w:name w:val="71E87CAD25AE4E99BA584C2FAB48FD42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2">
    <w:name w:val="7BF7F4647174462BBC153966EA739AF72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2">
    <w:name w:val="9CD0A51DC6D5459DA92E86B20D4593BF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2">
    <w:name w:val="26FFAE5BAAE44B8B8EDBE7A2F927E2AE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2">
    <w:name w:val="4041E0F0EC5F4C199BB61D7686FAC7692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2">
    <w:name w:val="54E15D839FE14619845D6A83D6D175DF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2">
    <w:name w:val="EDBEDDE48F1145A3BC1CEFD174ECF7FD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2">
    <w:name w:val="C3B971D25B864032A9FA37C6D75E0C0E2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2">
    <w:name w:val="889F3D554B5A44F5940E9A827502892D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2">
    <w:name w:val="A0F706F51E0D48608271B6DF55EA300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2">
    <w:name w:val="A67859759A9D4C699866DDB90D5689532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2">
    <w:name w:val="301CD9C8E04D491298C8E0C3C0C6A0E8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2">
    <w:name w:val="07DBA9A41DA749A9BEBB80B105EAB19B2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2">
    <w:name w:val="3060C714B2634677997BCD71213A8AE0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2">
    <w:name w:val="24EE2556068B4DCB8F97D7D6746D9C1C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2">
    <w:name w:val="BAF47F051B9743139D4217F06BB44808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2">
    <w:name w:val="6CBEFDEAF690463F9131D4EFCA168D66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2">
    <w:name w:val="1F3E38761F024857BFE1CE6DE3403C02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2">
    <w:name w:val="61CB53A8618E4396BB6166F857BA4263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2">
    <w:name w:val="7FEDC381292F42D995335BDAC2247F93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2">
    <w:name w:val="DE368EDF18544175931506ECEC13B04D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2">
    <w:name w:val="AE88791F07BE496ABCE9F1ADE9661A69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2">
    <w:name w:val="59E7006061B64C0DA3179267FCBB08C0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4150A46A4624750B043FA2197956CAC2">
    <w:name w:val="D4150A46A4624750B043FA2197956CA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2">
    <w:name w:val="8E8C9768B10D4BCB84C468C29EBAD9DB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2">
    <w:name w:val="938537FE78264CF3B6B34C160F045275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2">
    <w:name w:val="38840160B24E42BAB49954FD1240B3BD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2">
    <w:name w:val="2581797A60F1495688DBC047E70DBA55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2">
    <w:name w:val="F867D181A5A14C6C9969E521C03EC7B7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2">
    <w:name w:val="90B315BB5E164A9F9FEB1E888DE6BF8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2">
    <w:name w:val="9FC4965705114D998ABF42ADF7F06776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2">
    <w:name w:val="06A755815ADE47B38100DA0ABC47ED05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2">
    <w:name w:val="8177B9979B64434A9A9F7B160AFA4D7A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2">
    <w:name w:val="4DAC5A39541741FCABF9132443A7C669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2">
    <w:name w:val="96E364AEE6F4404693C1E3DF6D5F64A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2">
    <w:name w:val="88859D05A6544F368D75874CDEE49D84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2">
    <w:name w:val="A85170E26FB24D3A8A8215F26CC2DB56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2">
    <w:name w:val="F3BBFAED2D3C42AE8AC49FCB0C2240F6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2">
    <w:name w:val="1C18605D313945009D844132C598449E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2">
    <w:name w:val="D263B59C4B284FBDBDFCCDE1F912B178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2">
    <w:name w:val="53CFDC1FB71A474FA21E1700EFF05CFA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2">
    <w:name w:val="010BA731584643FAAFAAA0C46A955E1B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2">
    <w:name w:val="430808BD49A14D1C8DB1C527F9C4BFB9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2">
    <w:name w:val="19047F6D1F5D4655963B7ECEA792E4F7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2">
    <w:name w:val="4399FD16B15A4E12B8CAD715E50149F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2">
    <w:name w:val="5C90335AABF143519484A34A7A0E7512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2">
    <w:name w:val="8CDFE93FC96C45AB934F4D66E8BFBF38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2">
    <w:name w:val="E5FA438A79C14B3EBB805E3AA1CADF50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2">
    <w:name w:val="C6C827E2F3104075A776B531127E0AA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2">
    <w:name w:val="9825FCB96F8E4373BA61A0E440E6BEBB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3">
    <w:name w:val="873BDEA8587D4F6792A6FEEC8F5B33343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3">
    <w:name w:val="6EF40A7CB8354C478981763FD0FECE3F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3">
    <w:name w:val="D2D1B08FA57C4F118691062BAD8287B2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3">
    <w:name w:val="5C7C773BE3D9455786C40C8D990A6664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3">
    <w:name w:val="C9A2F2B9417243CC925E6E7343BD697E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3">
    <w:name w:val="D2517D34BA704C2786424A04883ADDF5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3">
    <w:name w:val="CD883B951C3A45C9B30E7BD87642C36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3">
    <w:name w:val="13C5810E345C429E9B3CFE8B36C34029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3">
    <w:name w:val="3E8ECC0154684B1B94906071D58E6B8B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3">
    <w:name w:val="3D0159C4713A4671B432D959333901693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3">
    <w:name w:val="9FD2813F101F47519C4397A3B71927C7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3">
    <w:name w:val="4938C9E346A941DE9D35ACD7D54D286A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3">
    <w:name w:val="52C4F118E039439C84142CC01ECBB496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3">
    <w:name w:val="71E87CAD25AE4E99BA584C2FAB48FD42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3">
    <w:name w:val="7BF7F4647174462BBC153966EA739AF73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3">
    <w:name w:val="9CD0A51DC6D5459DA92E86B20D4593BF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3">
    <w:name w:val="26FFAE5BAAE44B8B8EDBE7A2F927E2AE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3">
    <w:name w:val="4041E0F0EC5F4C199BB61D7686FAC7693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3">
    <w:name w:val="54E15D839FE14619845D6A83D6D175DF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3">
    <w:name w:val="EDBEDDE48F1145A3BC1CEFD174ECF7FD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3">
    <w:name w:val="C3B971D25B864032A9FA37C6D75E0C0E3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3">
    <w:name w:val="889F3D554B5A44F5940E9A827502892D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3">
    <w:name w:val="A0F706F51E0D48608271B6DF55EA300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3">
    <w:name w:val="A67859759A9D4C699866DDB90D5689533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3">
    <w:name w:val="301CD9C8E04D491298C8E0C3C0C6A0E8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3">
    <w:name w:val="07DBA9A41DA749A9BEBB80B105EAB19B3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3">
    <w:name w:val="3060C714B2634677997BCD71213A8AE0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3">
    <w:name w:val="24EE2556068B4DCB8F97D7D6746D9C1C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3">
    <w:name w:val="BAF47F051B9743139D4217F06BB44808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3">
    <w:name w:val="6CBEFDEAF690463F9131D4EFCA168D663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3">
    <w:name w:val="1F3E38761F024857BFE1CE6DE3403C02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3">
    <w:name w:val="61CB53A8618E4396BB6166F857BA4263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3">
    <w:name w:val="7FEDC381292F42D995335BDAC2247F93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3">
    <w:name w:val="DE368EDF18544175931506ECEC13B04D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3">
    <w:name w:val="AE88791F07BE496ABCE9F1ADE9661A69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3">
    <w:name w:val="59E7006061B64C0DA3179267FCBB08C0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4150A46A4624750B043FA2197956CAC3">
    <w:name w:val="D4150A46A4624750B043FA2197956CA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3">
    <w:name w:val="8E8C9768B10D4BCB84C468C29EBAD9DB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3">
    <w:name w:val="938537FE78264CF3B6B34C160F045275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3">
    <w:name w:val="38840160B24E42BAB49954FD1240B3BD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3">
    <w:name w:val="2581797A60F1495688DBC047E70DBA55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3">
    <w:name w:val="F867D181A5A14C6C9969E521C03EC7B7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3">
    <w:name w:val="90B315BB5E164A9F9FEB1E888DE6BF8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3">
    <w:name w:val="9FC4965705114D998ABF42ADF7F06776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3">
    <w:name w:val="06A755815ADE47B38100DA0ABC47ED05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3">
    <w:name w:val="8177B9979B64434A9A9F7B160AFA4D7A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3">
    <w:name w:val="4DAC5A39541741FCABF9132443A7C669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3">
    <w:name w:val="96E364AEE6F4404693C1E3DF6D5F64A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3">
    <w:name w:val="88859D05A6544F368D75874CDEE49D84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3">
    <w:name w:val="A85170E26FB24D3A8A8215F26CC2DB56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3">
    <w:name w:val="F3BBFAED2D3C42AE8AC49FCB0C2240F6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3">
    <w:name w:val="1C18605D313945009D844132C598449E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3">
    <w:name w:val="D263B59C4B284FBDBDFCCDE1F912B178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3">
    <w:name w:val="53CFDC1FB71A474FA21E1700EFF05CFA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3">
    <w:name w:val="010BA731584643FAAFAAA0C46A955E1B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3">
    <w:name w:val="430808BD49A14D1C8DB1C527F9C4BFB9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3">
    <w:name w:val="19047F6D1F5D4655963B7ECEA792E4F7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3">
    <w:name w:val="4399FD16B15A4E12B8CAD715E50149F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3">
    <w:name w:val="5C90335AABF143519484A34A7A0E75123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3">
    <w:name w:val="8CDFE93FC96C45AB934F4D66E8BFBF383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3">
    <w:name w:val="E5FA438A79C14B3EBB805E3AA1CADF503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3">
    <w:name w:val="C6C827E2F3104075A776B531127E0AA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3">
    <w:name w:val="9825FCB96F8E4373BA61A0E440E6BEBB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4">
    <w:name w:val="873BDEA8587D4F6792A6FEEC8F5B33344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4">
    <w:name w:val="6EF40A7CB8354C478981763FD0FECE3F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4">
    <w:name w:val="D2D1B08FA57C4F118691062BAD8287B2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4">
    <w:name w:val="5C7C773BE3D9455786C40C8D990A6664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4">
    <w:name w:val="C9A2F2B9417243CC925E6E7343BD697E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4">
    <w:name w:val="D2517D34BA704C2786424A04883ADDF5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4">
    <w:name w:val="CD883B951C3A45C9B30E7BD87642C36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4">
    <w:name w:val="13C5810E345C429E9B3CFE8B36C34029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4">
    <w:name w:val="3E8ECC0154684B1B94906071D58E6B8B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4">
    <w:name w:val="3D0159C4713A4671B432D959333901694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4">
    <w:name w:val="9FD2813F101F47519C4397A3B71927C7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4">
    <w:name w:val="4938C9E346A941DE9D35ACD7D54D286A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4">
    <w:name w:val="52C4F118E039439C84142CC01ECBB496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4">
    <w:name w:val="71E87CAD25AE4E99BA584C2FAB48FD42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4">
    <w:name w:val="7BF7F4647174462BBC153966EA739AF74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4">
    <w:name w:val="9CD0A51DC6D5459DA92E86B20D4593BF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4">
    <w:name w:val="26FFAE5BAAE44B8B8EDBE7A2F927E2AE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4">
    <w:name w:val="4041E0F0EC5F4C199BB61D7686FAC7694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4">
    <w:name w:val="54E15D839FE14619845D6A83D6D175DF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4">
    <w:name w:val="EDBEDDE48F1145A3BC1CEFD174ECF7FD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4">
    <w:name w:val="C3B971D25B864032A9FA37C6D75E0C0E4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4">
    <w:name w:val="889F3D554B5A44F5940E9A827502892D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4">
    <w:name w:val="A0F706F51E0D48608271B6DF55EA300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4">
    <w:name w:val="A67859759A9D4C699866DDB90D5689534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4">
    <w:name w:val="301CD9C8E04D491298C8E0C3C0C6A0E8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4">
    <w:name w:val="07DBA9A41DA749A9BEBB80B105EAB19B4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4">
    <w:name w:val="3060C714B2634677997BCD71213A8AE0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4">
    <w:name w:val="24EE2556068B4DCB8F97D7D6746D9C1C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4">
    <w:name w:val="BAF47F051B9743139D4217F06BB44808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4">
    <w:name w:val="6CBEFDEAF690463F9131D4EFCA168D664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4">
    <w:name w:val="1F3E38761F024857BFE1CE6DE3403C02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4">
    <w:name w:val="61CB53A8618E4396BB6166F857BA4263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4">
    <w:name w:val="7FEDC381292F42D995335BDAC2247F93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4">
    <w:name w:val="DE368EDF18544175931506ECEC13B04D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4">
    <w:name w:val="AE88791F07BE496ABCE9F1ADE9661A69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4">
    <w:name w:val="59E7006061B64C0DA3179267FCBB08C0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4150A46A4624750B043FA2197956CAC4">
    <w:name w:val="D4150A46A4624750B043FA2197956CA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4">
    <w:name w:val="8E8C9768B10D4BCB84C468C29EBAD9DB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4">
    <w:name w:val="938537FE78264CF3B6B34C160F045275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4">
    <w:name w:val="38840160B24E42BAB49954FD1240B3BD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4">
    <w:name w:val="2581797A60F1495688DBC047E70DBA55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4">
    <w:name w:val="F867D181A5A14C6C9969E521C03EC7B7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4">
    <w:name w:val="90B315BB5E164A9F9FEB1E888DE6BF8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4">
    <w:name w:val="9FC4965705114D998ABF42ADF7F06776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4">
    <w:name w:val="06A755815ADE47B38100DA0ABC47ED05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4">
    <w:name w:val="8177B9979B64434A9A9F7B160AFA4D7A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4">
    <w:name w:val="4DAC5A39541741FCABF9132443A7C669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4">
    <w:name w:val="96E364AEE6F4404693C1E3DF6D5F64A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4">
    <w:name w:val="88859D05A6544F368D75874CDEE49D84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4">
    <w:name w:val="A85170E26FB24D3A8A8215F26CC2DB56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4">
    <w:name w:val="F3BBFAED2D3C42AE8AC49FCB0C2240F6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4">
    <w:name w:val="1C18605D313945009D844132C598449E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4">
    <w:name w:val="D263B59C4B284FBDBDFCCDE1F912B178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4">
    <w:name w:val="53CFDC1FB71A474FA21E1700EFF05CFA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4">
    <w:name w:val="010BA731584643FAAFAAA0C46A955E1B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4">
    <w:name w:val="430808BD49A14D1C8DB1C527F9C4BFB9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4">
    <w:name w:val="19047F6D1F5D4655963B7ECEA792E4F7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4">
    <w:name w:val="4399FD16B15A4E12B8CAD715E50149F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4">
    <w:name w:val="5C90335AABF143519484A34A7A0E75124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4">
    <w:name w:val="8CDFE93FC96C45AB934F4D66E8BFBF384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4">
    <w:name w:val="E5FA438A79C14B3EBB805E3AA1CADF504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4">
    <w:name w:val="C6C827E2F3104075A776B531127E0AA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4">
    <w:name w:val="9825FCB96F8E4373BA61A0E440E6BEBB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5">
    <w:name w:val="873BDEA8587D4F6792A6FEEC8F5B33345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5">
    <w:name w:val="6EF40A7CB8354C478981763FD0FECE3F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5">
    <w:name w:val="D2D1B08FA57C4F118691062BAD8287B2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5">
    <w:name w:val="5C7C773BE3D9455786C40C8D990A6664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5">
    <w:name w:val="C9A2F2B9417243CC925E6E7343BD697E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5">
    <w:name w:val="D2517D34BA704C2786424A04883ADDF5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5">
    <w:name w:val="CD883B951C3A45C9B30E7BD87642C361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5">
    <w:name w:val="13C5810E345C429E9B3CFE8B36C34029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5">
    <w:name w:val="3E8ECC0154684B1B94906071D58E6B8B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5">
    <w:name w:val="3D0159C4713A4671B432D959333901695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5">
    <w:name w:val="9FD2813F101F47519C4397A3B71927C7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5">
    <w:name w:val="4938C9E346A941DE9D35ACD7D54D286A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5">
    <w:name w:val="52C4F118E039439C84142CC01ECBB496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5">
    <w:name w:val="71E87CAD25AE4E99BA584C2FAB48FD42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5">
    <w:name w:val="7BF7F4647174462BBC153966EA739AF75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5">
    <w:name w:val="9CD0A51DC6D5459DA92E86B20D4593BF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5">
    <w:name w:val="26FFAE5BAAE44B8B8EDBE7A2F927E2AE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5">
    <w:name w:val="4041E0F0EC5F4C199BB61D7686FAC7695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5">
    <w:name w:val="54E15D839FE14619845D6A83D6D175DF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5">
    <w:name w:val="EDBEDDE48F1145A3BC1CEFD174ECF7FD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5">
    <w:name w:val="C3B971D25B864032A9FA37C6D75E0C0E5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5">
    <w:name w:val="889F3D554B5A44F5940E9A827502892D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5">
    <w:name w:val="A0F706F51E0D48608271B6DF55EA300C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5">
    <w:name w:val="A67859759A9D4C699866DDB90D5689535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5">
    <w:name w:val="301CD9C8E04D491298C8E0C3C0C6A0E8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5">
    <w:name w:val="07DBA9A41DA749A9BEBB80B105EAB19B5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5">
    <w:name w:val="3060C714B2634677997BCD71213A8AE0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5">
    <w:name w:val="24EE2556068B4DCB8F97D7D6746D9C1C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5">
    <w:name w:val="BAF47F051B9743139D4217F06BB44808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5">
    <w:name w:val="6CBEFDEAF690463F9131D4EFCA168D665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5">
    <w:name w:val="1F3E38761F024857BFE1CE6DE3403C02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AE88791F07BE496ABCE9F1ADE9661A695">
    <w:name w:val="AE88791F07BE496ABCE9F1ADE9661A69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5">
    <w:name w:val="59E7006061B64C0DA3179267FCBB08C0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">
    <w:name w:val="D3DB8B2FBAAF420F8B42C6FE5B98F5EC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5">
    <w:name w:val="8E8C9768B10D4BCB84C468C29EBAD9DB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5">
    <w:name w:val="938537FE78264CF3B6B34C160F045275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5">
    <w:name w:val="38840160B24E42BAB49954FD1240B3BD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5">
    <w:name w:val="2581797A60F1495688DBC047E70DBA55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5">
    <w:name w:val="F867D181A5A14C6C9969E521C03EC7B7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5">
    <w:name w:val="90B315BB5E164A9F9FEB1E888DE6BF8C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5">
    <w:name w:val="9FC4965705114D998ABF42ADF7F06776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5">
    <w:name w:val="06A755815ADE47B38100DA0ABC47ED05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5">
    <w:name w:val="8177B9979B64434A9A9F7B160AFA4D7A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5">
    <w:name w:val="4DAC5A39541741FCABF9132443A7C669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5">
    <w:name w:val="96E364AEE6F4404693C1E3DF6D5F64A1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5">
    <w:name w:val="88859D05A6544F368D75874CDEE49D84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5">
    <w:name w:val="A85170E26FB24D3A8A8215F26CC2DB56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5">
    <w:name w:val="F3BBFAED2D3C42AE8AC49FCB0C2240F6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5">
    <w:name w:val="1C18605D313945009D844132C598449E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5">
    <w:name w:val="D263B59C4B284FBDBDFCCDE1F912B178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5">
    <w:name w:val="53CFDC1FB71A474FA21E1700EFF05CFA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5">
    <w:name w:val="010BA731584643FAAFAAA0C46A955E1B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5">
    <w:name w:val="430808BD49A14D1C8DB1C527F9C4BFB9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5">
    <w:name w:val="19047F6D1F5D4655963B7ECEA792E4F7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5">
    <w:name w:val="4399FD16B15A4E12B8CAD715E50149FC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5">
    <w:name w:val="5C90335AABF143519484A34A7A0E75125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5">
    <w:name w:val="8CDFE93FC96C45AB934F4D66E8BFBF385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5">
    <w:name w:val="E5FA438A79C14B3EBB805E3AA1CADF505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5">
    <w:name w:val="C6C827E2F3104075A776B531127E0AAC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5">
    <w:name w:val="9825FCB96F8E4373BA61A0E440E6BEBB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6">
    <w:name w:val="873BDEA8587D4F6792A6FEEC8F5B33346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6">
    <w:name w:val="6EF40A7CB8354C478981763FD0FECE3F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6">
    <w:name w:val="D2D1B08FA57C4F118691062BAD8287B2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6">
    <w:name w:val="5C7C773BE3D9455786C40C8D990A6664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6">
    <w:name w:val="C9A2F2B9417243CC925E6E7343BD697E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6">
    <w:name w:val="D2517D34BA704C2786424A04883ADDF5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6">
    <w:name w:val="CD883B951C3A45C9B30E7BD87642C361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6">
    <w:name w:val="13C5810E345C429E9B3CFE8B36C34029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6">
    <w:name w:val="3E8ECC0154684B1B94906071D58E6B8B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6">
    <w:name w:val="3D0159C4713A4671B432D959333901696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6">
    <w:name w:val="9FD2813F101F47519C4397A3B71927C7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6">
    <w:name w:val="4938C9E346A941DE9D35ACD7D54D286A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6">
    <w:name w:val="52C4F118E039439C84142CC01ECBB496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6">
    <w:name w:val="71E87CAD25AE4E99BA584C2FAB48FD42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6">
    <w:name w:val="7BF7F4647174462BBC153966EA739AF76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6">
    <w:name w:val="9CD0A51DC6D5459DA92E86B20D4593BF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6">
    <w:name w:val="26FFAE5BAAE44B8B8EDBE7A2F927E2AE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6">
    <w:name w:val="4041E0F0EC5F4C199BB61D7686FAC7696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6">
    <w:name w:val="54E15D839FE14619845D6A83D6D175DF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6">
    <w:name w:val="EDBEDDE48F1145A3BC1CEFD174ECF7FD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6">
    <w:name w:val="C3B971D25B864032A9FA37C6D75E0C0E6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6">
    <w:name w:val="889F3D554B5A44F5940E9A827502892D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6">
    <w:name w:val="A0F706F51E0D48608271B6DF55EA300C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6">
    <w:name w:val="A67859759A9D4C699866DDB90D5689536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6">
    <w:name w:val="301CD9C8E04D491298C8E0C3C0C6A0E8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6">
    <w:name w:val="07DBA9A41DA749A9BEBB80B105EAB19B6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6">
    <w:name w:val="3060C714B2634677997BCD71213A8AE0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6">
    <w:name w:val="24EE2556068B4DCB8F97D7D6746D9C1C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6">
    <w:name w:val="BAF47F051B9743139D4217F06BB44808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6">
    <w:name w:val="6CBEFDEAF690463F9131D4EFCA168D666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6">
    <w:name w:val="1F3E38761F024857BFE1CE6DE3403C02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5">
    <w:name w:val="61CB53A8618E4396BB6166F857BA4263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5">
    <w:name w:val="7FEDC381292F42D995335BDAC2247F93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5">
    <w:name w:val="DE368EDF18544175931506ECEC13B04D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6">
    <w:name w:val="AE88791F07BE496ABCE9F1ADE9661A69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6">
    <w:name w:val="59E7006061B64C0DA3179267FCBB08C0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1">
    <w:name w:val="D3DB8B2FBAAF420F8B42C6FE5B98F5E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6">
    <w:name w:val="8E8C9768B10D4BCB84C468C29EBAD9DB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6">
    <w:name w:val="938537FE78264CF3B6B34C160F045275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6">
    <w:name w:val="38840160B24E42BAB49954FD1240B3BD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6">
    <w:name w:val="2581797A60F1495688DBC047E70DBA55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6">
    <w:name w:val="F867D181A5A14C6C9969E521C03EC7B7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6">
    <w:name w:val="90B315BB5E164A9F9FEB1E888DE6BF8C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6">
    <w:name w:val="9FC4965705114D998ABF42ADF7F06776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6">
    <w:name w:val="06A755815ADE47B38100DA0ABC47ED05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6">
    <w:name w:val="8177B9979B64434A9A9F7B160AFA4D7A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6">
    <w:name w:val="4DAC5A39541741FCABF9132443A7C669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6">
    <w:name w:val="96E364AEE6F4404693C1E3DF6D5F64A1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6">
    <w:name w:val="88859D05A6544F368D75874CDEE49D84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6">
    <w:name w:val="A85170E26FB24D3A8A8215F26CC2DB56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6">
    <w:name w:val="F3BBFAED2D3C42AE8AC49FCB0C2240F6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6">
    <w:name w:val="1C18605D313945009D844132C598449E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6">
    <w:name w:val="D263B59C4B284FBDBDFCCDE1F912B178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6">
    <w:name w:val="53CFDC1FB71A474FA21E1700EFF05CFA6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6">
    <w:name w:val="010BA731584643FAAFAAA0C46A955E1B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6">
    <w:name w:val="430808BD49A14D1C8DB1C527F9C4BFB9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6">
    <w:name w:val="19047F6D1F5D4655963B7ECEA792E4F7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6">
    <w:name w:val="4399FD16B15A4E12B8CAD715E50149FC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6">
    <w:name w:val="5C90335AABF143519484A34A7A0E75126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6">
    <w:name w:val="8CDFE93FC96C45AB934F4D66E8BFBF386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6">
    <w:name w:val="E5FA438A79C14B3EBB805E3AA1CADF506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6">
    <w:name w:val="C6C827E2F3104075A776B531127E0AAC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6">
    <w:name w:val="9825FCB96F8E4373BA61A0E440E6BEBB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7">
    <w:name w:val="873BDEA8587D4F6792A6FEEC8F5B33347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7">
    <w:name w:val="6EF40A7CB8354C478981763FD0FECE3F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7">
    <w:name w:val="D2D1B08FA57C4F118691062BAD8287B2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7">
    <w:name w:val="5C7C773BE3D9455786C40C8D990A6664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7">
    <w:name w:val="C9A2F2B9417243CC925E6E7343BD697E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7">
    <w:name w:val="D2517D34BA704C2786424A04883ADDF5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7">
    <w:name w:val="CD883B951C3A45C9B30E7BD87642C361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7">
    <w:name w:val="13C5810E345C429E9B3CFE8B36C34029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7">
    <w:name w:val="3E8ECC0154684B1B94906071D58E6B8B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7">
    <w:name w:val="3D0159C4713A4671B432D959333901697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7">
    <w:name w:val="9FD2813F101F47519C4397A3B71927C7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7">
    <w:name w:val="4938C9E346A941DE9D35ACD7D54D286A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7">
    <w:name w:val="52C4F118E039439C84142CC01ECBB496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7">
    <w:name w:val="71E87CAD25AE4E99BA584C2FAB48FD42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7">
    <w:name w:val="7BF7F4647174462BBC153966EA739AF77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7">
    <w:name w:val="9CD0A51DC6D5459DA92E86B20D4593BF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7">
    <w:name w:val="26FFAE5BAAE44B8B8EDBE7A2F927E2AE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7">
    <w:name w:val="4041E0F0EC5F4C199BB61D7686FAC7697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7">
    <w:name w:val="54E15D839FE14619845D6A83D6D175DF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7">
    <w:name w:val="EDBEDDE48F1145A3BC1CEFD174ECF7FD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7">
    <w:name w:val="C3B971D25B864032A9FA37C6D75E0C0E7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7">
    <w:name w:val="889F3D554B5A44F5940E9A827502892D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7">
    <w:name w:val="A0F706F51E0D48608271B6DF55EA300C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7">
    <w:name w:val="A67859759A9D4C699866DDB90D5689537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7">
    <w:name w:val="301CD9C8E04D491298C8E0C3C0C6A0E8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7">
    <w:name w:val="07DBA9A41DA749A9BEBB80B105EAB19B7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7">
    <w:name w:val="3060C714B2634677997BCD71213A8AE0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7">
    <w:name w:val="24EE2556068B4DCB8F97D7D6746D9C1C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7">
    <w:name w:val="BAF47F051B9743139D4217F06BB44808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7">
    <w:name w:val="6CBEFDEAF690463F9131D4EFCA168D667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7">
    <w:name w:val="1F3E38761F024857BFE1CE6DE3403C02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6">
    <w:name w:val="61CB53A8618E4396BB6166F857BA4263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6">
    <w:name w:val="7FEDC381292F42D995335BDAC2247F93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6">
    <w:name w:val="DE368EDF18544175931506ECEC13B04D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7">
    <w:name w:val="AE88791F07BE496ABCE9F1ADE9661A69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7">
    <w:name w:val="59E7006061B64C0DA3179267FCBB08C0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2">
    <w:name w:val="D3DB8B2FBAAF420F8B42C6FE5B98F5EC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7">
    <w:name w:val="8E8C9768B10D4BCB84C468C29EBAD9DB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7">
    <w:name w:val="938537FE78264CF3B6B34C160F045275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7">
    <w:name w:val="38840160B24E42BAB49954FD1240B3BD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7">
    <w:name w:val="2581797A60F1495688DBC047E70DBA55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7">
    <w:name w:val="F867D181A5A14C6C9969E521C03EC7B7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7">
    <w:name w:val="90B315BB5E164A9F9FEB1E888DE6BF8C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7">
    <w:name w:val="9FC4965705114D998ABF42ADF7F06776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7">
    <w:name w:val="06A755815ADE47B38100DA0ABC47ED05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7">
    <w:name w:val="8177B9979B64434A9A9F7B160AFA4D7A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7">
    <w:name w:val="4DAC5A39541741FCABF9132443A7C669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7">
    <w:name w:val="96E364AEE6F4404693C1E3DF6D5F64A1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7">
    <w:name w:val="88859D05A6544F368D75874CDEE49D84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7">
    <w:name w:val="A85170E26FB24D3A8A8215F26CC2DB56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7">
    <w:name w:val="F3BBFAED2D3C42AE8AC49FCB0C2240F6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7">
    <w:name w:val="1C18605D313945009D844132C598449E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7">
    <w:name w:val="D263B59C4B284FBDBDFCCDE1F912B178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7">
    <w:name w:val="53CFDC1FB71A474FA21E1700EFF05CFA7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7">
    <w:name w:val="010BA731584643FAAFAAA0C46A955E1B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7">
    <w:name w:val="430808BD49A14D1C8DB1C527F9C4BFB9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7">
    <w:name w:val="19047F6D1F5D4655963B7ECEA792E4F7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7">
    <w:name w:val="4399FD16B15A4E12B8CAD715E50149FC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7">
    <w:name w:val="5C90335AABF143519484A34A7A0E75127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7">
    <w:name w:val="8CDFE93FC96C45AB934F4D66E8BFBF387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7">
    <w:name w:val="E5FA438A79C14B3EBB805E3AA1CADF507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7">
    <w:name w:val="C6C827E2F3104075A776B531127E0AAC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7">
    <w:name w:val="9825FCB96F8E4373BA61A0E440E6BEBB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8">
    <w:name w:val="873BDEA8587D4F6792A6FEEC8F5B33348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8">
    <w:name w:val="6EF40A7CB8354C478981763FD0FECE3F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8">
    <w:name w:val="D2D1B08FA57C4F118691062BAD8287B2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8">
    <w:name w:val="5C7C773BE3D9455786C40C8D990A6664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8">
    <w:name w:val="C9A2F2B9417243CC925E6E7343BD697E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8">
    <w:name w:val="D2517D34BA704C2786424A04883ADDF5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8">
    <w:name w:val="CD883B951C3A45C9B30E7BD87642C361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8">
    <w:name w:val="13C5810E345C429E9B3CFE8B36C34029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8">
    <w:name w:val="3E8ECC0154684B1B94906071D58E6B8B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8">
    <w:name w:val="3D0159C4713A4671B432D959333901698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8">
    <w:name w:val="9FD2813F101F47519C4397A3B71927C7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8">
    <w:name w:val="4938C9E346A941DE9D35ACD7D54D286A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8">
    <w:name w:val="52C4F118E039439C84142CC01ECBB496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8">
    <w:name w:val="71E87CAD25AE4E99BA584C2FAB48FD42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8">
    <w:name w:val="7BF7F4647174462BBC153966EA739AF78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8">
    <w:name w:val="9CD0A51DC6D5459DA92E86B20D4593BF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8">
    <w:name w:val="26FFAE5BAAE44B8B8EDBE7A2F927E2AE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8">
    <w:name w:val="4041E0F0EC5F4C199BB61D7686FAC7698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8">
    <w:name w:val="54E15D839FE14619845D6A83D6D175DF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8">
    <w:name w:val="EDBEDDE48F1145A3BC1CEFD174ECF7FD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8">
    <w:name w:val="C3B971D25B864032A9FA37C6D75E0C0E8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8">
    <w:name w:val="889F3D554B5A44F5940E9A827502892D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8">
    <w:name w:val="A0F706F51E0D48608271B6DF55EA300C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8">
    <w:name w:val="A67859759A9D4C699866DDB90D5689538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8">
    <w:name w:val="301CD9C8E04D491298C8E0C3C0C6A0E8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8">
    <w:name w:val="07DBA9A41DA749A9BEBB80B105EAB19B8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8">
    <w:name w:val="3060C714B2634677997BCD71213A8AE0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8">
    <w:name w:val="24EE2556068B4DCB8F97D7D6746D9C1C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8">
    <w:name w:val="BAF47F051B9743139D4217F06BB44808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8">
    <w:name w:val="6CBEFDEAF690463F9131D4EFCA168D668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8">
    <w:name w:val="1F3E38761F024857BFE1CE6DE3403C02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7">
    <w:name w:val="61CB53A8618E4396BB6166F857BA4263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7">
    <w:name w:val="7FEDC381292F42D995335BDAC2247F93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7">
    <w:name w:val="DE368EDF18544175931506ECEC13B04D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8">
    <w:name w:val="AE88791F07BE496ABCE9F1ADE9661A69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8">
    <w:name w:val="59E7006061B64C0DA3179267FCBB08C0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3">
    <w:name w:val="D3DB8B2FBAAF420F8B42C6FE5B98F5EC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8">
    <w:name w:val="8E8C9768B10D4BCB84C468C29EBAD9DB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8">
    <w:name w:val="938537FE78264CF3B6B34C160F045275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8">
    <w:name w:val="38840160B24E42BAB49954FD1240B3BD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8">
    <w:name w:val="2581797A60F1495688DBC047E70DBA55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8">
    <w:name w:val="F867D181A5A14C6C9969E521C03EC7B7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8">
    <w:name w:val="90B315BB5E164A9F9FEB1E888DE6BF8C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8">
    <w:name w:val="9FC4965705114D998ABF42ADF7F06776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8">
    <w:name w:val="06A755815ADE47B38100DA0ABC47ED05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8">
    <w:name w:val="8177B9979B64434A9A9F7B160AFA4D7A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8">
    <w:name w:val="4DAC5A39541741FCABF9132443A7C669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8">
    <w:name w:val="96E364AEE6F4404693C1E3DF6D5F64A1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8">
    <w:name w:val="88859D05A6544F368D75874CDEE49D84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8">
    <w:name w:val="A85170E26FB24D3A8A8215F26CC2DB56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8">
    <w:name w:val="F3BBFAED2D3C42AE8AC49FCB0C2240F6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8">
    <w:name w:val="1C18605D313945009D844132C598449E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8">
    <w:name w:val="D263B59C4B284FBDBDFCCDE1F912B178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8">
    <w:name w:val="53CFDC1FB71A474FA21E1700EFF05CFA8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8">
    <w:name w:val="010BA731584643FAAFAAA0C46A955E1B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8">
    <w:name w:val="430808BD49A14D1C8DB1C527F9C4BFB9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8">
    <w:name w:val="19047F6D1F5D4655963B7ECEA792E4F7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8">
    <w:name w:val="4399FD16B15A4E12B8CAD715E50149FC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8">
    <w:name w:val="5C90335AABF143519484A34A7A0E75128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8">
    <w:name w:val="8CDFE93FC96C45AB934F4D66E8BFBF388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8">
    <w:name w:val="E5FA438A79C14B3EBB805E3AA1CADF508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8">
    <w:name w:val="C6C827E2F3104075A776B531127E0AAC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8">
    <w:name w:val="9825FCB96F8E4373BA61A0E440E6BEBB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9">
    <w:name w:val="873BDEA8587D4F6792A6FEEC8F5B33349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9">
    <w:name w:val="6EF40A7CB8354C478981763FD0FECE3F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9">
    <w:name w:val="D2D1B08FA57C4F118691062BAD8287B2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9">
    <w:name w:val="5C7C773BE3D9455786C40C8D990A6664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9">
    <w:name w:val="C9A2F2B9417243CC925E6E7343BD697E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9">
    <w:name w:val="D2517D34BA704C2786424A04883ADDF5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9">
    <w:name w:val="CD883B951C3A45C9B30E7BD87642C361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9">
    <w:name w:val="13C5810E345C429E9B3CFE8B36C34029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9">
    <w:name w:val="3E8ECC0154684B1B94906071D58E6B8B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9">
    <w:name w:val="3D0159C4713A4671B432D959333901699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9">
    <w:name w:val="9FD2813F101F47519C4397A3B71927C7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9">
    <w:name w:val="4938C9E346A941DE9D35ACD7D54D286A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9">
    <w:name w:val="52C4F118E039439C84142CC01ECBB496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9">
    <w:name w:val="71E87CAD25AE4E99BA584C2FAB48FD42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9">
    <w:name w:val="7BF7F4647174462BBC153966EA739AF79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9">
    <w:name w:val="9CD0A51DC6D5459DA92E86B20D4593BF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9">
    <w:name w:val="26FFAE5BAAE44B8B8EDBE7A2F927E2AE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9">
    <w:name w:val="4041E0F0EC5F4C199BB61D7686FAC7699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9">
    <w:name w:val="54E15D839FE14619845D6A83D6D175DF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9">
    <w:name w:val="EDBEDDE48F1145A3BC1CEFD174ECF7FD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9">
    <w:name w:val="C3B971D25B864032A9FA37C6D75E0C0E9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9">
    <w:name w:val="889F3D554B5A44F5940E9A827502892D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9">
    <w:name w:val="A0F706F51E0D48608271B6DF55EA300C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9">
    <w:name w:val="A67859759A9D4C699866DDB90D5689539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9">
    <w:name w:val="301CD9C8E04D491298C8E0C3C0C6A0E8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9">
    <w:name w:val="07DBA9A41DA749A9BEBB80B105EAB19B9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9">
    <w:name w:val="3060C714B2634677997BCD71213A8AE0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9">
    <w:name w:val="24EE2556068B4DCB8F97D7D6746D9C1C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9">
    <w:name w:val="BAF47F051B9743139D4217F06BB44808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9">
    <w:name w:val="6CBEFDEAF690463F9131D4EFCA168D669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9">
    <w:name w:val="1F3E38761F024857BFE1CE6DE3403C02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8">
    <w:name w:val="61CB53A8618E4396BB6166F857BA4263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8">
    <w:name w:val="7FEDC381292F42D995335BDAC2247F93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8">
    <w:name w:val="DE368EDF18544175931506ECEC13B04D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9">
    <w:name w:val="AE88791F07BE496ABCE9F1ADE9661A69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9">
    <w:name w:val="59E7006061B64C0DA3179267FCBB08C0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4">
    <w:name w:val="D3DB8B2FBAAF420F8B42C6FE5B98F5EC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9">
    <w:name w:val="8E8C9768B10D4BCB84C468C29EBAD9DB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9">
    <w:name w:val="938537FE78264CF3B6B34C160F045275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66D508D7DB5E46AFB01F3CD7661E77A0">
    <w:name w:val="66D508D7DB5E46AFB01F3CD7661E77A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581797A60F1495688DBC047E70DBA559">
    <w:name w:val="2581797A60F1495688DBC047E70DBA55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8840160B24E42BAB49954FD1240B3BD9">
    <w:name w:val="38840160B24E42BAB49954FD1240B3BD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F867D181A5A14C6C9969E521C03EC7B79">
    <w:name w:val="F867D181A5A14C6C9969E521C03EC7B7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0B315BB5E164A9F9FEB1E888DE6BF8C9">
    <w:name w:val="90B315BB5E164A9F9FEB1E888DE6BF8C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FC4965705114D998ABF42ADF7F067769">
    <w:name w:val="9FC4965705114D998ABF42ADF7F06776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9">
    <w:name w:val="06A755815ADE47B38100DA0ABC47ED05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9">
    <w:name w:val="8177B9979B64434A9A9F7B160AFA4D7A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9">
    <w:name w:val="4DAC5A39541741FCABF9132443A7C669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9">
    <w:name w:val="96E364AEE6F4404693C1E3DF6D5F64A1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9">
    <w:name w:val="88859D05A6544F368D75874CDEE49D84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9">
    <w:name w:val="A85170E26FB24D3A8A8215F26CC2DB56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9">
    <w:name w:val="F3BBFAED2D3C42AE8AC49FCB0C2240F6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9">
    <w:name w:val="1C18605D313945009D844132C598449E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9">
    <w:name w:val="D263B59C4B284FBDBDFCCDE1F912B178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9">
    <w:name w:val="53CFDC1FB71A474FA21E1700EFF05CFA9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9">
    <w:name w:val="010BA731584643FAAFAAA0C46A955E1B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9">
    <w:name w:val="430808BD49A14D1C8DB1C527F9C4BFB9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9">
    <w:name w:val="19047F6D1F5D4655963B7ECEA792E4F7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9">
    <w:name w:val="4399FD16B15A4E12B8CAD715E50149FC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9">
    <w:name w:val="5C90335AABF143519484A34A7A0E75129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9">
    <w:name w:val="8CDFE93FC96C45AB934F4D66E8BFBF389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9">
    <w:name w:val="E5FA438A79C14B3EBB805E3AA1CADF509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9">
    <w:name w:val="C6C827E2F3104075A776B531127E0AAC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9">
    <w:name w:val="9825FCB96F8E4373BA61A0E440E6BEBB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10">
    <w:name w:val="873BDEA8587D4F6792A6FEEC8F5B333410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10">
    <w:name w:val="6EF40A7CB8354C478981763FD0FECE3F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10">
    <w:name w:val="D2D1B08FA57C4F118691062BAD8287B2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10">
    <w:name w:val="5C7C773BE3D9455786C40C8D990A6664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10">
    <w:name w:val="C9A2F2B9417243CC925E6E7343BD697E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10">
    <w:name w:val="D2517D34BA704C2786424A04883ADDF5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10">
    <w:name w:val="CD883B951C3A45C9B30E7BD87642C361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10">
    <w:name w:val="13C5810E345C429E9B3CFE8B36C34029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10">
    <w:name w:val="3E8ECC0154684B1B94906071D58E6B8B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10">
    <w:name w:val="3D0159C4713A4671B432D9593339016910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9FD2813F101F47519C4397A3B71927C710">
    <w:name w:val="9FD2813F101F47519C4397A3B71927C7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4938C9E346A941DE9D35ACD7D54D286A10">
    <w:name w:val="4938C9E346A941DE9D35ACD7D54D286A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2C4F118E039439C84142CC01ECBB49610">
    <w:name w:val="52C4F118E039439C84142CC01ECBB496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71E87CAD25AE4E99BA584C2FAB48FD4210">
    <w:name w:val="71E87CAD25AE4E99BA584C2FAB48FD42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10">
    <w:name w:val="7BF7F4647174462BBC153966EA739AF710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9CD0A51DC6D5459DA92E86B20D4593BF10">
    <w:name w:val="9CD0A51DC6D5459DA92E86B20D4593BF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10">
    <w:name w:val="26FFAE5BAAE44B8B8EDBE7A2F927E2AE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10">
    <w:name w:val="4041E0F0EC5F4C199BB61D7686FAC76910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54E15D839FE14619845D6A83D6D175DF10">
    <w:name w:val="54E15D839FE14619845D6A83D6D175DF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10">
    <w:name w:val="EDBEDDE48F1145A3BC1CEFD174ECF7FD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10">
    <w:name w:val="C3B971D25B864032A9FA37C6D75E0C0E10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889F3D554B5A44F5940E9A827502892D10">
    <w:name w:val="889F3D554B5A44F5940E9A827502892D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10">
    <w:name w:val="A0F706F51E0D48608271B6DF55EA300C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10">
    <w:name w:val="A67859759A9D4C699866DDB90D56895310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301CD9C8E04D491298C8E0C3C0C6A0E810">
    <w:name w:val="301CD9C8E04D491298C8E0C3C0C6A0E8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10">
    <w:name w:val="07DBA9A41DA749A9BEBB80B105EAB19B10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10">
    <w:name w:val="3060C714B2634677997BCD71213A8AE0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10">
    <w:name w:val="24EE2556068B4DCB8F97D7D6746D9C1C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10">
    <w:name w:val="BAF47F051B9743139D4217F06BB44808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10">
    <w:name w:val="6CBEFDEAF690463F9131D4EFCA168D6610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10">
    <w:name w:val="1F3E38761F024857BFE1CE6DE3403C02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9">
    <w:name w:val="61CB53A8618E4396BB6166F857BA4263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9">
    <w:name w:val="7FEDC381292F42D995335BDAC2247F93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9">
    <w:name w:val="DE368EDF18544175931506ECEC13B04D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0">
    <w:name w:val="AE88791F07BE496ABCE9F1ADE9661A69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10">
    <w:name w:val="59E7006061B64C0DA3179267FCBB08C0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5">
    <w:name w:val="D3DB8B2FBAAF420F8B42C6FE5B98F5EC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0">
    <w:name w:val="8E8C9768B10D4BCB84C468C29EBAD9DB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10">
    <w:name w:val="938537FE78264CF3B6B34C160F045275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66D508D7DB5E46AFB01F3CD7661E77A01">
    <w:name w:val="66D508D7DB5E46AFB01F3CD7661E77A0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0">
    <w:name w:val="06A755815ADE47B38100DA0ABC47ED05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0">
    <w:name w:val="8177B9979B64434A9A9F7B160AFA4D7A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DAC5A39541741FCABF9132443A7C66910">
    <w:name w:val="4DAC5A39541741FCABF9132443A7C669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6E364AEE6F4404693C1E3DF6D5F64A110">
    <w:name w:val="96E364AEE6F4404693C1E3DF6D5F64A1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8859D05A6544F368D75874CDEE49D8410">
    <w:name w:val="88859D05A6544F368D75874CDEE49D84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0">
    <w:name w:val="A85170E26FB24D3A8A8215F26CC2DB56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F3BBFAED2D3C42AE8AC49FCB0C2240F610">
    <w:name w:val="F3BBFAED2D3C42AE8AC49FCB0C2240F6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10">
    <w:name w:val="1C18605D313945009D844132C598449E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10">
    <w:name w:val="D263B59C4B284FBDBDFCCDE1F912B178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10">
    <w:name w:val="53CFDC1FB71A474FA21E1700EFF05CFA10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10">
    <w:name w:val="010BA731584643FAAFAAA0C46A955E1B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10">
    <w:name w:val="430808BD49A14D1C8DB1C527F9C4BFB9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10">
    <w:name w:val="19047F6D1F5D4655963B7ECEA792E4F7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10">
    <w:name w:val="4399FD16B15A4E12B8CAD715E50149FC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10">
    <w:name w:val="5C90335AABF143519484A34A7A0E751210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10">
    <w:name w:val="8CDFE93FC96C45AB934F4D66E8BFBF3810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10">
    <w:name w:val="E5FA438A79C14B3EBB805E3AA1CADF5010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10">
    <w:name w:val="C6C827E2F3104075A776B531127E0AAC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10">
    <w:name w:val="9825FCB96F8E4373BA61A0E440E6BEBB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73BDEA8587D4F6792A6FEEC8F5B333411">
    <w:name w:val="873BDEA8587D4F6792A6FEEC8F5B333411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11">
    <w:name w:val="6EF40A7CB8354C478981763FD0FECE3F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11">
    <w:name w:val="D2D1B08FA57C4F118691062BAD8287B2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11">
    <w:name w:val="5C7C773BE3D9455786C40C8D990A6664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11">
    <w:name w:val="C9A2F2B9417243CC925E6E7343BD697E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11">
    <w:name w:val="D2517D34BA704C2786424A04883ADDF5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11">
    <w:name w:val="CD883B951C3A45C9B30E7BD87642C361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11">
    <w:name w:val="13C5810E345C429E9B3CFE8B36C34029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11">
    <w:name w:val="3E8ECC0154684B1B94906071D58E6B8B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0159C4713A4671B432D9593339016911">
    <w:name w:val="3D0159C4713A4671B432D9593339016911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71E87CAD25AE4E99BA584C2FAB48FD4211">
    <w:name w:val="71E87CAD25AE4E99BA584C2FAB48FD42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BF7F4647174462BBC153966EA739AF711">
    <w:name w:val="7BF7F4647174462BBC153966EA739AF71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26FFAE5BAAE44B8B8EDBE7A2F927E2AE11">
    <w:name w:val="26FFAE5BAAE44B8B8EDBE7A2F927E2AE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041E0F0EC5F4C199BB61D7686FAC76911">
    <w:name w:val="4041E0F0EC5F4C199BB61D7686FAC7691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EDBEDDE48F1145A3BC1CEFD174ECF7FD11">
    <w:name w:val="EDBEDDE48F1145A3BC1CEFD174ECF7FD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3B971D25B864032A9FA37C6D75E0C0E11">
    <w:name w:val="C3B971D25B864032A9FA37C6D75E0C0E1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A0F706F51E0D48608271B6DF55EA300C11">
    <w:name w:val="A0F706F51E0D48608271B6DF55EA300C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67859759A9D4C699866DDB90D56895311">
    <w:name w:val="A67859759A9D4C699866DDB90D56895311"/>
    <w:rsid w:val="007B0989"/>
    <w:pPr>
      <w:spacing w:before="20" w:after="20" w:line="240" w:lineRule="auto"/>
      <w:jc w:val="right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11">
    <w:name w:val="07DBA9A41DA749A9BEBB80B105EAB19B11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11">
    <w:name w:val="3060C714B2634677997BCD71213A8AE0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11">
    <w:name w:val="24EE2556068B4DCB8F97D7D6746D9C1C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11">
    <w:name w:val="BAF47F051B9743139D4217F06BB44808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11">
    <w:name w:val="6CBEFDEAF690463F9131D4EFCA168D661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1F3E38761F024857BFE1CE6DE3403C0211">
    <w:name w:val="1F3E38761F024857BFE1CE6DE3403C02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0">
    <w:name w:val="61CB53A8618E4396BB6166F857BA4263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0">
    <w:name w:val="7FEDC381292F42D995335BDAC2247F93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0">
    <w:name w:val="DE368EDF18544175931506ECEC13B04D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1">
    <w:name w:val="AE88791F07BE496ABCE9F1ADE9661A69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11">
    <w:name w:val="59E7006061B64C0DA3179267FCBB08C0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6">
    <w:name w:val="D3DB8B2FBAAF420F8B42C6FE5B98F5EC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1">
    <w:name w:val="8E8C9768B10D4BCB84C468C29EBAD9DB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11">
    <w:name w:val="938537FE78264CF3B6B34C160F045275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66D508D7DB5E46AFB01F3CD7661E77A02">
    <w:name w:val="66D508D7DB5E46AFB01F3CD7661E77A0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1">
    <w:name w:val="06A755815ADE47B38100DA0ABC47ED05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1">
    <w:name w:val="8177B9979B64434A9A9F7B160AFA4D7A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1">
    <w:name w:val="A85170E26FB24D3A8A8215F26CC2DB56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4AB8FE23A44AF48B7DECD902F5C2C0">
    <w:name w:val="814AB8FE23A44AF48B7DECD902F5C2C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11">
    <w:name w:val="D263B59C4B284FBDBDFCCDE1F912B178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11">
    <w:name w:val="1C18605D313945009D844132C598449E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11">
    <w:name w:val="53CFDC1FB71A474FA21E1700EFF05CFA1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11">
    <w:name w:val="010BA731584643FAAFAAA0C46A955E1B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11">
    <w:name w:val="430808BD49A14D1C8DB1C527F9C4BFB9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11">
    <w:name w:val="19047F6D1F5D4655963B7ECEA792E4F7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11">
    <w:name w:val="4399FD16B15A4E12B8CAD715E50149FC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11">
    <w:name w:val="5C90335AABF143519484A34A7A0E75121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11">
    <w:name w:val="8CDFE93FC96C45AB934F4D66E8BFBF381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11">
    <w:name w:val="E5FA438A79C14B3EBB805E3AA1CADF5011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11">
    <w:name w:val="C6C827E2F3104075A776B531127E0AAC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11">
    <w:name w:val="9825FCB96F8E4373BA61A0E440E6BEBB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A07868104742C18944E373EAFFB432">
    <w:name w:val="3DA07868104742C18944E373EAFFB432"/>
    <w:rsid w:val="007B0989"/>
  </w:style>
  <w:style w:type="paragraph" w:customStyle="1" w:styleId="873BDEA8587D4F6792A6FEEC8F5B333412">
    <w:name w:val="873BDEA8587D4F6792A6FEEC8F5B333412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6EF40A7CB8354C478981763FD0FECE3F12">
    <w:name w:val="6EF40A7CB8354C478981763FD0FECE3F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D1B08FA57C4F118691062BAD8287B212">
    <w:name w:val="D2D1B08FA57C4F118691062BAD8287B2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7C773BE3D9455786C40C8D990A666412">
    <w:name w:val="5C7C773BE3D9455786C40C8D990A6664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9A2F2B9417243CC925E6E7343BD697E12">
    <w:name w:val="C9A2F2B9417243CC925E6E7343BD697E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517D34BA704C2786424A04883ADDF512">
    <w:name w:val="D2517D34BA704C2786424A04883ADDF5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CD883B951C3A45C9B30E7BD87642C36112">
    <w:name w:val="CD883B951C3A45C9B30E7BD87642C361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3C5810E345C429E9B3CFE8B36C3402912">
    <w:name w:val="13C5810E345C429E9B3CFE8B36C34029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3E8ECC0154684B1B94906071D58E6B8B12">
    <w:name w:val="3E8ECC0154684B1B94906071D58E6B8B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12">
    <w:name w:val="07DBA9A41DA749A9BEBB80B105EAB19B12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060C714B2634677997BCD71213A8AE012">
    <w:name w:val="3060C714B2634677997BCD71213A8AE0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24EE2556068B4DCB8F97D7D6746D9C1C12">
    <w:name w:val="24EE2556068B4DCB8F97D7D6746D9C1C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BAF47F051B9743139D4217F06BB4480812">
    <w:name w:val="BAF47F051B9743139D4217F06BB44808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CBEFDEAF690463F9131D4EFCA168D6612">
    <w:name w:val="6CBEFDEAF690463F9131D4EFCA168D661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3DA07868104742C18944E373EAFFB4321">
    <w:name w:val="3DA07868104742C18944E373EAFFB432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1">
    <w:name w:val="61CB53A8618E4396BB6166F857BA4263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1">
    <w:name w:val="7FEDC381292F42D995335BDAC2247F93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1">
    <w:name w:val="DE368EDF18544175931506ECEC13B04D1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2">
    <w:name w:val="AE88791F07BE496ABCE9F1ADE9661A69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59E7006061B64C0DA3179267FCBB08C012">
    <w:name w:val="59E7006061B64C0DA3179267FCBB08C0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3DB8B2FBAAF420F8B42C6FE5B98F5EC7">
    <w:name w:val="D3DB8B2FBAAF420F8B42C6FE5B98F5EC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2">
    <w:name w:val="8E8C9768B10D4BCB84C468C29EBAD9DB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938537FE78264CF3B6B34C160F04527512">
    <w:name w:val="938537FE78264CF3B6B34C160F045275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66D508D7DB5E46AFB01F3CD7661E77A03">
    <w:name w:val="66D508D7DB5E46AFB01F3CD7661E77A0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2">
    <w:name w:val="06A755815ADE47B38100DA0ABC47ED05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2">
    <w:name w:val="8177B9979B64434A9A9F7B160AFA4D7A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2">
    <w:name w:val="A85170E26FB24D3A8A8215F26CC2DB56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4AB8FE23A44AF48B7DECD902F5C2C01">
    <w:name w:val="814AB8FE23A44AF48B7DECD902F5C2C0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263B59C4B284FBDBDFCCDE1F912B17812">
    <w:name w:val="D263B59C4B284FBDBDFCCDE1F912B178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12">
    <w:name w:val="1C18605D313945009D844132C598449E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3CFDC1FB71A474FA21E1700EFF05CFA12">
    <w:name w:val="53CFDC1FB71A474FA21E1700EFF05CFA1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010BA731584643FAAFAAA0C46A955E1B12">
    <w:name w:val="010BA731584643FAAFAAA0C46A955E1B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0808BD49A14D1C8DB1C527F9C4BFB912">
    <w:name w:val="430808BD49A14D1C8DB1C527F9C4BFB9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9047F6D1F5D4655963B7ECEA792E4F712">
    <w:name w:val="19047F6D1F5D4655963B7ECEA792E4F7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4399FD16B15A4E12B8CAD715E50149FC12">
    <w:name w:val="4399FD16B15A4E12B8CAD715E50149FC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C90335AABF143519484A34A7A0E751212">
    <w:name w:val="5C90335AABF143519484A34A7A0E75121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8CDFE93FC96C45AB934F4D66E8BFBF3812">
    <w:name w:val="8CDFE93FC96C45AB934F4D66E8BFBF381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E5FA438A79C14B3EBB805E3AA1CADF5012">
    <w:name w:val="E5FA438A79C14B3EBB805E3AA1CADF5012"/>
    <w:rsid w:val="007B0989"/>
    <w:pPr>
      <w:spacing w:before="20" w:after="20" w:line="240" w:lineRule="auto"/>
      <w:jc w:val="right"/>
      <w:outlineLvl w:val="1"/>
    </w:pPr>
    <w:rPr>
      <w:rFonts w:asciiTheme="majorHAnsi" w:eastAsiaTheme="majorEastAsia" w:hAnsiTheme="majorHAnsi" w:cstheme="majorBidi"/>
      <w:b/>
      <w:bCs/>
      <w:color w:val="80340D" w:themeColor="accent2" w:themeShade="80"/>
      <w:kern w:val="0"/>
      <w:sz w:val="21"/>
      <w:szCs w:val="21"/>
      <w:lang w:eastAsia="ja-JP"/>
      <w14:ligatures w14:val="none"/>
    </w:rPr>
  </w:style>
  <w:style w:type="paragraph" w:customStyle="1" w:styleId="C6C827E2F3104075A776B531127E0AAC12">
    <w:name w:val="C6C827E2F3104075A776B531127E0AAC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825FCB96F8E4373BA61A0E440E6BEBB12">
    <w:name w:val="9825FCB96F8E4373BA61A0E440E6BEBB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1BD78D014D9496D81562195B0899123">
    <w:name w:val="91BD78D014D9496D81562195B0899123"/>
    <w:rsid w:val="007B0989"/>
  </w:style>
  <w:style w:type="paragraph" w:customStyle="1" w:styleId="3CA8080F6C4043AFACA1099726C16D47">
    <w:name w:val="3CA8080F6C4043AFACA1099726C16D47"/>
    <w:rsid w:val="007B0989"/>
  </w:style>
  <w:style w:type="paragraph" w:customStyle="1" w:styleId="873BDEA8587D4F6792A6FEEC8F5B333413">
    <w:name w:val="873BDEA8587D4F6792A6FEEC8F5B333413"/>
    <w:rsid w:val="007B0989"/>
    <w:pPr>
      <w:pBdr>
        <w:bottom w:val="single" w:sz="18" w:space="1" w:color="A02B93" w:themeColor="accent5"/>
      </w:pBdr>
      <w:spacing w:after="40" w:line="240" w:lineRule="auto"/>
      <w:contextualSpacing/>
      <w:jc w:val="center"/>
    </w:pPr>
    <w:rPr>
      <w:rFonts w:asciiTheme="majorHAnsi" w:eastAsiaTheme="majorEastAsia" w:hAnsiTheme="majorHAnsi" w:cstheme="majorBidi"/>
      <w:b/>
      <w:caps/>
      <w:color w:val="A02B93" w:themeColor="accent5"/>
      <w:kern w:val="28"/>
      <w:sz w:val="36"/>
      <w:szCs w:val="56"/>
      <w:lang w:eastAsia="ja-JP"/>
      <w14:ligatures w14:val="none"/>
    </w:rPr>
  </w:style>
  <w:style w:type="paragraph" w:customStyle="1" w:styleId="80F303674580465D9C35484A1FF4F0DD">
    <w:name w:val="80F303674580465D9C35484A1FF4F0DD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E8A1EB70AD84F879F1D07EEE8399D05">
    <w:name w:val="0E8A1EB70AD84F879F1D07EEE8399D0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7DBA9A41DA749A9BEBB80B105EAB19B13">
    <w:name w:val="07DBA9A41DA749A9BEBB80B105EAB19B13"/>
    <w:rsid w:val="007B0989"/>
    <w:pPr>
      <w:keepNext/>
      <w:keepLines/>
      <w:pBdr>
        <w:bottom w:val="single" w:sz="18" w:space="1" w:color="0F9ED5" w:themeColor="accent4"/>
      </w:pBdr>
      <w:spacing w:before="240" w:after="0" w:line="240" w:lineRule="auto"/>
      <w:contextualSpacing/>
      <w:outlineLvl w:val="2"/>
    </w:pPr>
    <w:rPr>
      <w:rFonts w:asciiTheme="majorHAnsi" w:eastAsiaTheme="majorEastAsia" w:hAnsiTheme="majorHAnsi" w:cstheme="majorBidi"/>
      <w:b/>
      <w:caps/>
      <w:color w:val="A02B93" w:themeColor="accent5"/>
      <w:kern w:val="0"/>
      <w:lang w:eastAsia="ja-JP"/>
      <w14:ligatures w14:val="none"/>
    </w:rPr>
  </w:style>
  <w:style w:type="paragraph" w:customStyle="1" w:styleId="3DA07868104742C18944E373EAFFB4322">
    <w:name w:val="3DA07868104742C18944E373EAFFB432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2">
    <w:name w:val="61CB53A8618E4396BB6166F857BA4263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2">
    <w:name w:val="7FEDC381292F42D995335BDAC2247F93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2">
    <w:name w:val="DE368EDF18544175931506ECEC13B04D1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3">
    <w:name w:val="AE88791F07BE496ABCE9F1ADE9661A691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3DB8B2FBAAF420F8B42C6FE5B98F5EC8">
    <w:name w:val="D3DB8B2FBAAF420F8B42C6FE5B98F5EC8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3">
    <w:name w:val="8E8C9768B10D4BCB84C468C29EBAD9DB1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6D508D7DB5E46AFB01F3CD7661E77A04">
    <w:name w:val="66D508D7DB5E46AFB01F3CD7661E77A0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3">
    <w:name w:val="06A755815ADE47B38100DA0ABC47ED051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3">
    <w:name w:val="8177B9979B64434A9A9F7B160AFA4D7A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3">
    <w:name w:val="A85170E26FB24D3A8A8215F26CC2DB561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4AB8FE23A44AF48B7DECD902F5C2C02">
    <w:name w:val="814AB8FE23A44AF48B7DECD902F5C2C0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1BD78D014D9496D81562195B08991231">
    <w:name w:val="91BD78D014D9496D81562195B08991231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263B59C4B284FBDBDFCCDE1F912B17813">
    <w:name w:val="D263B59C4B284FBDBDFCCDE1F912B178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1C18605D313945009D844132C598449E13">
    <w:name w:val="1C18605D313945009D844132C598449E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10BA731584643FAAFAAA0C46A955E1B13">
    <w:name w:val="010BA731584643FAAFAAA0C46A955E1B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1514EF75C5449DBBDEAE7B1443A0530">
    <w:name w:val="51514EF75C5449DBBDEAE7B1443A0530"/>
    <w:rsid w:val="007B0989"/>
  </w:style>
  <w:style w:type="paragraph" w:customStyle="1" w:styleId="80F303674580465D9C35484A1FF4F0DD1">
    <w:name w:val="80F303674580465D9C35484A1FF4F0DD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7A47782E8F246B4B69848C102DAF429">
    <w:name w:val="C7A47782E8F246B4B69848C102DAF42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E8A1EB70AD84F879F1D07EEE8399D051">
    <w:name w:val="0E8A1EB70AD84F879F1D07EEE8399D05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867E53D1BD44A0F9A8815EFD7514AD7">
    <w:name w:val="C867E53D1BD44A0F9A8815EFD7514AD7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A07868104742C18944E373EAFFB4323">
    <w:name w:val="3DA07868104742C18944E373EAFFB432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3">
    <w:name w:val="61CB53A8618E4396BB6166F857BA4263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3">
    <w:name w:val="7FEDC381292F42D995335BDAC2247F93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3">
    <w:name w:val="DE368EDF18544175931506ECEC13B04D1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4">
    <w:name w:val="AE88791F07BE496ABCE9F1ADE9661A691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3DB8B2FBAAF420F8B42C6FE5B98F5EC9">
    <w:name w:val="D3DB8B2FBAAF420F8B42C6FE5B98F5EC9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4">
    <w:name w:val="8E8C9768B10D4BCB84C468C29EBAD9DB1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6D508D7DB5E46AFB01F3CD7661E77A05">
    <w:name w:val="66D508D7DB5E46AFB01F3CD7661E77A0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4">
    <w:name w:val="06A755815ADE47B38100DA0ABC47ED051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4">
    <w:name w:val="8177B9979B64434A9A9F7B160AFA4D7A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4">
    <w:name w:val="A85170E26FB24D3A8A8215F26CC2DB561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4AB8FE23A44AF48B7DECD902F5C2C03">
    <w:name w:val="814AB8FE23A44AF48B7DECD902F5C2C03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1BD78D014D9496D81562195B08991232">
    <w:name w:val="91BD78D014D9496D81562195B08991232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D7703956373459B8433453BA7F57CFC">
    <w:name w:val="8D7703956373459B8433453BA7F57CFC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1514EF75C5449DBBDEAE7B1443A05301">
    <w:name w:val="51514EF75C5449DBBDEAE7B1443A0530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0F303674580465D9C35484A1FF4F0DD2">
    <w:name w:val="80F303674580465D9C35484A1FF4F0DD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7A47782E8F246B4B69848C102DAF4291">
    <w:name w:val="C7A47782E8F246B4B69848C102DAF429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E8A1EB70AD84F879F1D07EEE8399D052">
    <w:name w:val="0E8A1EB70AD84F879F1D07EEE8399D05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C867E53D1BD44A0F9A8815EFD7514AD71">
    <w:name w:val="C867E53D1BD44A0F9A8815EFD7514AD7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3DA07868104742C18944E373EAFFB4324">
    <w:name w:val="3DA07868104742C18944E373EAFFB4324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1CB53A8618E4396BB6166F857BA426314">
    <w:name w:val="61CB53A8618E4396BB6166F857BA4263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7FEDC381292F42D995335BDAC2247F9314">
    <w:name w:val="7FEDC381292F42D995335BDAC2247F93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DE368EDF18544175931506ECEC13B04D14">
    <w:name w:val="DE368EDF18544175931506ECEC13B04D1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E88791F07BE496ABCE9F1ADE9661A6915">
    <w:name w:val="AE88791F07BE496ABCE9F1ADE9661A691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D3DB8B2FBAAF420F8B42C6FE5B98F5EC10">
    <w:name w:val="D3DB8B2FBAAF420F8B42C6FE5B98F5EC10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8E8C9768B10D4BCB84C468C29EBAD9DB15">
    <w:name w:val="8E8C9768B10D4BCB84C468C29EBAD9DB1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66D508D7DB5E46AFB01F3CD7661E77A06">
    <w:name w:val="66D508D7DB5E46AFB01F3CD7661E77A06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06A755815ADE47B38100DA0ABC47ED0515">
    <w:name w:val="06A755815ADE47B38100DA0ABC47ED051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77B9979B64434A9A9F7B160AFA4D7A15">
    <w:name w:val="8177B9979B64434A9A9F7B160AFA4D7A15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A85170E26FB24D3A8A8215F26CC2DB5615">
    <w:name w:val="A85170E26FB24D3A8A8215F26CC2DB5615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14AB8FE23A44AF48B7DECD902F5C2C04">
    <w:name w:val="814AB8FE23A44AF48B7DECD902F5C2C04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91BD78D014D9496D81562195B08991233">
    <w:name w:val="91BD78D014D9496D81562195B08991233"/>
    <w:rsid w:val="007B0989"/>
    <w:pPr>
      <w:spacing w:before="20" w:after="20" w:line="240" w:lineRule="auto"/>
      <w:outlineLvl w:val="0"/>
    </w:pPr>
    <w:rPr>
      <w:rFonts w:asciiTheme="majorHAnsi" w:eastAsiaTheme="majorEastAsia" w:hAnsiTheme="majorHAnsi" w:cstheme="majorBidi"/>
      <w:b/>
      <w:color w:val="A02B93" w:themeColor="accent5"/>
      <w:kern w:val="0"/>
      <w:sz w:val="21"/>
      <w:szCs w:val="36"/>
      <w:lang w:eastAsia="ja-JP"/>
      <w14:ligatures w14:val="none"/>
    </w:rPr>
  </w:style>
  <w:style w:type="paragraph" w:customStyle="1" w:styleId="8D7703956373459B8433453BA7F57CFC1">
    <w:name w:val="8D7703956373459B8433453BA7F57CFC1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  <w:style w:type="paragraph" w:customStyle="1" w:styleId="51514EF75C5449DBBDEAE7B1443A05302">
    <w:name w:val="51514EF75C5449DBBDEAE7B1443A05302"/>
    <w:rsid w:val="007B0989"/>
    <w:pPr>
      <w:spacing w:before="20" w:after="20" w:line="240" w:lineRule="auto"/>
    </w:pPr>
    <w:rPr>
      <w:kern w:val="0"/>
      <w:sz w:val="21"/>
      <w:szCs w:val="21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Travel Expense">
  <a:themeElements>
    <a:clrScheme name="Custom 236">
      <a:dk1>
        <a:sysClr val="windowText" lastClr="000000"/>
      </a:dk1>
      <a:lt1>
        <a:sysClr val="window" lastClr="FFFFFF"/>
      </a:lt1>
      <a:dk2>
        <a:srgbClr val="08323A"/>
      </a:dk2>
      <a:lt2>
        <a:srgbClr val="CAD3D2"/>
      </a:lt2>
      <a:accent1>
        <a:srgbClr val="DD8047"/>
      </a:accent1>
      <a:accent2>
        <a:srgbClr val="94B6D2"/>
      </a:accent2>
      <a:accent3>
        <a:srgbClr val="787878"/>
      </a:accent3>
      <a:accent4>
        <a:srgbClr val="FFC40C"/>
      </a:accent4>
      <a:accent5>
        <a:srgbClr val="0E5563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Travel expense report form.dotx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Sutton</dc:creator>
  <cp:keywords/>
  <dc:description/>
  <cp:lastModifiedBy>Robin Sutton</cp:lastModifiedBy>
  <cp:revision>2</cp:revision>
  <dcterms:created xsi:type="dcterms:W3CDTF">2024-10-25T07:14:00Z</dcterms:created>
  <dcterms:modified xsi:type="dcterms:W3CDTF">2024-10-25T07:14:00Z</dcterms:modified>
</cp:coreProperties>
</file>