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891FD" w14:textId="5D347EE7" w:rsidR="001C6491" w:rsidRPr="00DA0617" w:rsidRDefault="001C6491" w:rsidP="002A6BBB">
      <w:r w:rsidRPr="00DA0617">
        <w:rPr>
          <w:shd w:val="clear" w:color="auto" w:fill="FAFAFA"/>
        </w:rPr>
        <w:t>[Your Name]</w:t>
      </w:r>
      <w:r w:rsidRPr="00DA0617">
        <w:br/>
      </w:r>
      <w:r w:rsidRPr="00DA0617">
        <w:rPr>
          <w:shd w:val="clear" w:color="auto" w:fill="FAFAFA"/>
        </w:rPr>
        <w:t>[Your Address]</w:t>
      </w:r>
      <w:r w:rsidRPr="00DA0617">
        <w:br/>
      </w:r>
      <w:r w:rsidRPr="00DA0617">
        <w:rPr>
          <w:shd w:val="clear" w:color="auto" w:fill="FAFAFA"/>
        </w:rPr>
        <w:t>[Email Address]</w:t>
      </w:r>
      <w:r w:rsidRPr="00DA0617">
        <w:br/>
      </w:r>
      <w:r w:rsidRPr="00DA0617">
        <w:rPr>
          <w:shd w:val="clear" w:color="auto" w:fill="FAFAFA"/>
        </w:rPr>
        <w:t>[Phone Number]</w:t>
      </w:r>
      <w:r w:rsidRPr="00DA0617">
        <w:br/>
      </w:r>
      <w:r w:rsidRPr="00DA0617">
        <w:rPr>
          <w:shd w:val="clear" w:color="auto" w:fill="FAFAFA"/>
        </w:rPr>
        <w:t>[Date]</w:t>
      </w:r>
    </w:p>
    <w:p w14:paraId="62A9DE32" w14:textId="3163A615" w:rsidR="004D773C" w:rsidRPr="00DA0617" w:rsidRDefault="004D773C" w:rsidP="002A6BBB">
      <w:r w:rsidRPr="00DA0617">
        <w:t>[</w:t>
      </w:r>
      <w:r w:rsidR="0093240B">
        <w:t>Recipient’s</w:t>
      </w:r>
      <w:r w:rsidRPr="00DA0617">
        <w:t xml:space="preserve"> Name]</w:t>
      </w:r>
      <w:r w:rsidRPr="00DA0617">
        <w:br/>
        <w:t>[</w:t>
      </w:r>
      <w:r w:rsidR="0093240B">
        <w:t xml:space="preserve">Business </w:t>
      </w:r>
      <w:r w:rsidRPr="00DA0617">
        <w:t>Name]</w:t>
      </w:r>
      <w:r w:rsidRPr="00DA0617">
        <w:br/>
        <w:t>[</w:t>
      </w:r>
      <w:r w:rsidR="0093240B">
        <w:t>Business</w:t>
      </w:r>
      <w:r w:rsidRPr="00DA0617">
        <w:t xml:space="preserve"> Address]</w:t>
      </w:r>
      <w:r w:rsidRPr="00DA0617">
        <w:br/>
        <w:t>[</w:t>
      </w:r>
      <w:r w:rsidR="00491D54" w:rsidRPr="00DA0617">
        <w:t>Post</w:t>
      </w:r>
      <w:r w:rsidRPr="00DA0617">
        <w:t xml:space="preserve"> Code]</w:t>
      </w:r>
    </w:p>
    <w:p w14:paraId="29BE0858" w14:textId="2E5EC89F" w:rsidR="004D773C" w:rsidRPr="00DA0617" w:rsidRDefault="004D773C" w:rsidP="002A6BBB">
      <w:r w:rsidRPr="00DA0617">
        <w:t>Dear [</w:t>
      </w:r>
      <w:r w:rsidR="0093240B">
        <w:t>Recipient</w:t>
      </w:r>
      <w:r w:rsidRPr="00DA0617">
        <w:t>'s Name],</w:t>
      </w:r>
      <w:r w:rsidR="002A6BBB">
        <w:t xml:space="preserve">   Enter appropriate text in the brackets]</w:t>
      </w:r>
    </w:p>
    <w:p w14:paraId="7A52EC2F" w14:textId="681ACAF1" w:rsidR="004D773C" w:rsidRPr="00DA0617" w:rsidRDefault="004D773C" w:rsidP="002A6BBB">
      <w:r w:rsidRPr="00DA0617">
        <w:t xml:space="preserve">I hope this letter finds you well. My name is [Your Name], and I am writing to you on behalf of the </w:t>
      </w:r>
      <w:r w:rsidR="00491D54" w:rsidRPr="00DA0617">
        <w:t>Phoenix Youth Provision which is in Whittlesey, Cambridgeshire</w:t>
      </w:r>
      <w:r w:rsidRPr="00DA0617">
        <w:t>. We are a local organization dedicated to providing a safe and engaging environment for the youth in our community. Our mission is to offer various activities and programs that promote personal growth, teamwork, and community involvement.</w:t>
      </w:r>
    </w:p>
    <w:p w14:paraId="49FF6DD0" w14:textId="77777777" w:rsidR="0093240B" w:rsidRDefault="0093240B" w:rsidP="002A6BBB">
      <w:r>
        <w:t>[Enter the purpose of your letter here]</w:t>
      </w:r>
    </w:p>
    <w:p w14:paraId="03C39CBF" w14:textId="77777777" w:rsidR="0093240B" w:rsidRDefault="0093240B" w:rsidP="002A6BBB"/>
    <w:p w14:paraId="3CC28BDD" w14:textId="6724A465" w:rsidR="004D773C" w:rsidRPr="00DA0617" w:rsidRDefault="004D773C" w:rsidP="002A6BBB">
      <w:r w:rsidRPr="00DA0617">
        <w:t>Thank you for considering our request. I look forward to your positive response. Please feel free to contact me at [your phone number] or [your email address] if you have any questions or need further information.</w:t>
      </w:r>
    </w:p>
    <w:p w14:paraId="1DD9AD89" w14:textId="1AF34C9C" w:rsidR="00EA6E0E" w:rsidRDefault="007B30B5" w:rsidP="002A6BBB">
      <w:r w:rsidRPr="00DA0617">
        <w:t>Yours Sincerely</w:t>
      </w:r>
      <w:r w:rsidR="00EA6E0E" w:rsidRPr="00DA0617">
        <w:t>,</w:t>
      </w:r>
    </w:p>
    <w:p w14:paraId="130BF7D6" w14:textId="77777777" w:rsidR="00DA0617" w:rsidRDefault="00DA0617" w:rsidP="002A6BBB"/>
    <w:p w14:paraId="3543724D" w14:textId="13D2F229" w:rsidR="00B542CC" w:rsidRDefault="00B542CC" w:rsidP="002A6BBB">
      <w:r>
        <w:t>[Your Name]</w:t>
      </w:r>
    </w:p>
    <w:p w14:paraId="18E02197" w14:textId="13FC5602" w:rsidR="00B542CC" w:rsidRPr="00DA0617" w:rsidRDefault="00B542CC" w:rsidP="002A6BBB">
      <w:r>
        <w:t>[Title]</w:t>
      </w:r>
    </w:p>
    <w:sectPr w:rsidR="00B542CC" w:rsidRPr="00DA0617">
      <w:headerReference w:type="default" r:id="rId6"/>
      <w:footerReference w:type="default" r:id="rId7"/>
      <w:pgSz w:w="11910" w:h="16845"/>
      <w:pgMar w:top="1440" w:right="1440" w:bottom="1440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3D267B" w14:textId="77777777" w:rsidR="000274FD" w:rsidRDefault="000274FD" w:rsidP="00031ED0">
      <w:pPr>
        <w:spacing w:after="0" w:line="240" w:lineRule="auto"/>
      </w:pPr>
      <w:r>
        <w:separator/>
      </w:r>
    </w:p>
  </w:endnote>
  <w:endnote w:type="continuationSeparator" w:id="0">
    <w:p w14:paraId="799DEB97" w14:textId="77777777" w:rsidR="000274FD" w:rsidRDefault="000274FD" w:rsidP="00031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016D8" w14:textId="03CEE3CA" w:rsidR="00031ED0" w:rsidRPr="00031ED0" w:rsidRDefault="00031ED0" w:rsidP="00031ED0">
    <w:pPr>
      <w:pStyle w:val="Footer"/>
      <w:jc w:val="center"/>
      <w:rPr>
        <w:lang w:val="en-US"/>
      </w:rPr>
    </w:pPr>
    <w:r>
      <w:rPr>
        <w:lang w:val="en-US"/>
      </w:rPr>
      <w:t>Phoenix Youth Provision</w:t>
    </w:r>
    <w:r w:rsidRPr="00031ED0">
      <w:rPr>
        <w:lang w:val="en-US"/>
      </w:rPr>
      <w:ptab w:relativeTo="margin" w:alignment="center" w:leader="none"/>
    </w:r>
    <w:r>
      <w:rPr>
        <w:rFonts w:ascii="Montserrat" w:hAnsi="Montserrat"/>
        <w:color w:val="010101"/>
        <w:sz w:val="26"/>
        <w:szCs w:val="26"/>
        <w:shd w:val="clear" w:color="auto" w:fill="FFFFFF"/>
      </w:rPr>
      <w:t xml:space="preserve"> </w:t>
    </w:r>
    <w:r>
      <w:rPr>
        <w:rFonts w:ascii="Montserrat" w:hAnsi="Montserrat"/>
        <w:color w:val="010101"/>
        <w:sz w:val="26"/>
        <w:szCs w:val="26"/>
        <w:shd w:val="clear" w:color="auto" w:fill="FFFFFF"/>
      </w:rPr>
      <w:tab/>
    </w:r>
    <w:r w:rsidRPr="00031ED0">
      <w:rPr>
        <w:color w:val="010101"/>
        <w:sz w:val="24"/>
        <w:shd w:val="clear" w:color="auto" w:fill="FFFFFF"/>
      </w:rPr>
      <w:t>Registered as a CIC N</w:t>
    </w:r>
    <w:r>
      <w:rPr>
        <w:color w:val="010101"/>
        <w:sz w:val="24"/>
        <w:shd w:val="clear" w:color="auto" w:fill="FFFFFF"/>
      </w:rPr>
      <w:t>u</w:t>
    </w:r>
    <w:r w:rsidRPr="00031ED0">
      <w:rPr>
        <w:color w:val="010101"/>
        <w:sz w:val="24"/>
        <w:shd w:val="clear" w:color="auto" w:fill="FFFFFF"/>
      </w:rPr>
      <w:t>mber: 14421802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0EB3C" w14:textId="77777777" w:rsidR="000274FD" w:rsidRDefault="000274FD" w:rsidP="00031ED0">
      <w:pPr>
        <w:spacing w:after="0" w:line="240" w:lineRule="auto"/>
      </w:pPr>
      <w:r>
        <w:separator/>
      </w:r>
    </w:p>
  </w:footnote>
  <w:footnote w:type="continuationSeparator" w:id="0">
    <w:p w14:paraId="5F4932FC" w14:textId="77777777" w:rsidR="000274FD" w:rsidRDefault="000274FD" w:rsidP="00031E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FFDD3" w14:textId="77777777" w:rsidR="00031ED0" w:rsidRDefault="00031ED0" w:rsidP="00031ED0">
    <w:pPr>
      <w:spacing w:after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65201973" wp14:editId="2180B305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1450848" cy="1310640"/>
          <wp:effectExtent l="0" t="0" r="0" b="3810"/>
          <wp:wrapSquare wrapText="bothSides"/>
          <wp:docPr id="281" name="Picture 281" descr="A logo with a bird in the middle&#10;&#10;AI-generated content may b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1" name="Picture 281" descr="A logo with a bird in the middle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50848" cy="13106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222222"/>
        <w:sz w:val="58"/>
      </w:rPr>
      <w:t>Phoenix Youth Provision</w:t>
    </w:r>
  </w:p>
  <w:p w14:paraId="5DBA02CC" w14:textId="2A9C0C06" w:rsidR="00031ED0" w:rsidRDefault="00031ED0" w:rsidP="00DA0617">
    <w:r>
      <w:t>15 Scaldgate,</w:t>
    </w:r>
    <w:r w:rsidR="00EA6E0E">
      <w:t xml:space="preserve"> </w:t>
    </w:r>
    <w:r>
      <w:t>Whittlesey,</w:t>
    </w:r>
    <w:r w:rsidR="00EA6E0E">
      <w:t xml:space="preserve"> </w:t>
    </w:r>
    <w:r>
      <w:t>Peterborough,</w:t>
    </w:r>
    <w:r w:rsidR="00EA6E0E">
      <w:t xml:space="preserve"> </w:t>
    </w:r>
    <w:r w:rsidR="00A81EE6">
      <w:t>Cambridgeshire</w:t>
    </w:r>
    <w:r w:rsidR="00DA0617">
      <w:t xml:space="preserve">, </w:t>
    </w:r>
    <w:r>
      <w:t>PE7 1SD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34F9"/>
    <w:rsid w:val="000274FD"/>
    <w:rsid w:val="00031ED0"/>
    <w:rsid w:val="001668FB"/>
    <w:rsid w:val="001C6491"/>
    <w:rsid w:val="002A6BBB"/>
    <w:rsid w:val="002F3EDB"/>
    <w:rsid w:val="00491D54"/>
    <w:rsid w:val="004D773C"/>
    <w:rsid w:val="005F20FB"/>
    <w:rsid w:val="00742FC6"/>
    <w:rsid w:val="007B30B5"/>
    <w:rsid w:val="0093240B"/>
    <w:rsid w:val="00A534F9"/>
    <w:rsid w:val="00A81EE6"/>
    <w:rsid w:val="00B542CC"/>
    <w:rsid w:val="00DA0617"/>
    <w:rsid w:val="00EA6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EB9FB"/>
  <w15:docId w15:val="{1206C3A7-21A4-40EB-9CCC-49179229F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1E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1ED0"/>
    <w:rPr>
      <w:rFonts w:ascii="Calibri" w:eastAsia="Calibri" w:hAnsi="Calibri" w:cs="Calibri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031E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1ED0"/>
    <w:rPr>
      <w:rFonts w:ascii="Calibri" w:eastAsia="Calibri" w:hAnsi="Calibri" w:cs="Calibri"/>
      <w:color w:val="000000"/>
      <w:sz w:val="22"/>
    </w:rPr>
  </w:style>
  <w:style w:type="character" w:styleId="Hyperlink">
    <w:name w:val="Hyperlink"/>
    <w:basedOn w:val="DefaultParagraphFont"/>
    <w:uiPriority w:val="99"/>
    <w:unhideWhenUsed/>
    <w:rsid w:val="00A81EE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1EE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668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44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Phoenix%20Letterhead%20%20Template%202025.dotx</Template>
  <TotalTime>0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Yellow Simple Professional Letterhead</vt:lpstr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Yellow Simple Professional Letterhead</dc:title>
  <dc:subject/>
  <dc:creator>Robin</dc:creator>
  <cp:keywords>DAGgloROMR0,BAGW_rNIREA,0</cp:keywords>
  <cp:lastModifiedBy>Robin Sutton</cp:lastModifiedBy>
  <cp:revision>2</cp:revision>
  <dcterms:created xsi:type="dcterms:W3CDTF">2025-03-02T16:35:00Z</dcterms:created>
  <dcterms:modified xsi:type="dcterms:W3CDTF">2025-03-02T16:35:00Z</dcterms:modified>
</cp:coreProperties>
</file>