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CE2EEE" w14:textId="77777777" w:rsidR="00D733C0" w:rsidRDefault="00D733C0" w:rsidP="00D733C0">
      <w:pPr>
        <w:spacing w:before="0" w:after="160" w:line="259" w:lineRule="auto"/>
      </w:pPr>
      <w:r>
        <w:t xml:space="preserve">Phoenix Youth Provision </w:t>
      </w:r>
      <w:r w:rsidR="00414C2B">
        <w:t>Employee Absence Form</w:t>
      </w:r>
      <w:r>
        <w:t xml:space="preserve">         </w:t>
      </w:r>
      <w:r w:rsidRPr="00141E36">
        <w:t xml:space="preserve">Date form completed: </w:t>
      </w:r>
      <w:sdt>
        <w:sdtPr>
          <w:id w:val="-1257521304"/>
          <w:placeholder>
            <w:docPart w:val="86F519412C2B462D86137AEBDEB84DDD"/>
          </w:placeholder>
          <w:showingPlcHdr/>
          <w:date>
            <w:dateFormat w:val="dd/MM/yyyy"/>
            <w:lid w:val="en-GB"/>
            <w:storeMappedDataAs w:val="dateTime"/>
            <w:calendar w:val="gregorian"/>
          </w:date>
        </w:sdtPr>
        <w:sdtEndPr/>
        <w:sdtContent>
          <w:r w:rsidR="00D22E04" w:rsidRPr="00C33252">
            <w:rPr>
              <w:rStyle w:val="PlaceholderText"/>
            </w:rPr>
            <w:t>Click or tap to enter a date.</w:t>
          </w:r>
        </w:sdtContent>
      </w:sdt>
    </w:p>
    <w:tbl>
      <w:tblPr>
        <w:tblStyle w:val="TableGrid"/>
        <w:tblpPr w:leftFromText="180" w:rightFromText="180" w:vertAnchor="page" w:horzAnchor="margin" w:tblpY="1921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877572" w14:paraId="2BF93F4C" w14:textId="77777777" w:rsidTr="00380598">
        <w:tc>
          <w:tcPr>
            <w:tcW w:w="10456" w:type="dxa"/>
            <w:tcBorders>
              <w:bottom w:val="single" w:sz="4" w:space="0" w:color="FFFFFF" w:themeColor="background1"/>
            </w:tcBorders>
          </w:tcPr>
          <w:p w14:paraId="52EB67C8" w14:textId="77777777" w:rsidR="00877572" w:rsidRDefault="00877572" w:rsidP="00877572">
            <w:pPr>
              <w:spacing w:before="0" w:after="160" w:line="259" w:lineRule="auto"/>
            </w:pPr>
            <w:r w:rsidRPr="00141E36">
              <w:rPr>
                <w:b/>
                <w:bCs/>
              </w:rPr>
              <w:t>Employee details</w:t>
            </w:r>
          </w:p>
        </w:tc>
      </w:tr>
      <w:tr w:rsidR="00877572" w14:paraId="124785F8" w14:textId="77777777" w:rsidTr="00380598">
        <w:tc>
          <w:tcPr>
            <w:tcW w:w="1045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13FDFFB5" w14:textId="77777777" w:rsidR="00877572" w:rsidRDefault="00877572" w:rsidP="00877572">
            <w:pPr>
              <w:spacing w:before="0" w:after="160" w:line="259" w:lineRule="auto"/>
            </w:pPr>
            <w:r w:rsidRPr="00141E36">
              <w:rPr>
                <w:b/>
                <w:bCs/>
              </w:rPr>
              <w:t>Employee name:</w:t>
            </w:r>
            <w:r w:rsidRPr="00141E36">
              <w:t xml:space="preserve"> </w:t>
            </w:r>
            <w:sdt>
              <w:sdtPr>
                <w:id w:val="125744972"/>
                <w:lock w:val="sdtLocked"/>
                <w:placeholder>
                  <w:docPart w:val="1FDF551345944215B0492D639D5141CA"/>
                </w:placeholder>
                <w:showingPlcHdr/>
                <w:text/>
              </w:sdtPr>
              <w:sdtEndPr/>
              <w:sdtContent>
                <w:r w:rsidR="00991CEA" w:rsidRPr="00C33252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877572" w14:paraId="4501CD3D" w14:textId="77777777" w:rsidTr="00380598">
        <w:tc>
          <w:tcPr>
            <w:tcW w:w="1045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5CEB2BF2" w14:textId="77777777" w:rsidR="00877572" w:rsidRDefault="00877572" w:rsidP="00877572">
            <w:pPr>
              <w:spacing w:before="0" w:after="160" w:line="259" w:lineRule="auto"/>
            </w:pPr>
            <w:r w:rsidRPr="00141E36">
              <w:rPr>
                <w:b/>
                <w:bCs/>
              </w:rPr>
              <w:t>Job title:</w:t>
            </w:r>
            <w:r w:rsidRPr="00141E36">
              <w:t xml:space="preserve"> </w:t>
            </w:r>
            <w:sdt>
              <w:sdtPr>
                <w:id w:val="-1436821855"/>
                <w:lock w:val="sdtLocked"/>
                <w:placeholder>
                  <w:docPart w:val="7F6C0F050D8249F3B9E79A29859D8B8E"/>
                </w:placeholder>
                <w:showingPlcHdr/>
                <w:text/>
              </w:sdtPr>
              <w:sdtEndPr/>
              <w:sdtContent>
                <w:r w:rsidR="00991CEA" w:rsidRPr="00C33252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877572" w14:paraId="2A0E3D5B" w14:textId="77777777" w:rsidTr="00380598">
        <w:tc>
          <w:tcPr>
            <w:tcW w:w="10456" w:type="dxa"/>
            <w:tcBorders>
              <w:top w:val="single" w:sz="4" w:space="0" w:color="FFFFFF" w:themeColor="background1"/>
            </w:tcBorders>
          </w:tcPr>
          <w:p w14:paraId="712B6D55" w14:textId="77777777" w:rsidR="00877572" w:rsidRDefault="00877572" w:rsidP="00877572">
            <w:pPr>
              <w:spacing w:before="0" w:after="160" w:line="259" w:lineRule="auto"/>
            </w:pPr>
            <w:r w:rsidRPr="00141E36">
              <w:rPr>
                <w:b/>
                <w:bCs/>
              </w:rPr>
              <w:t>Contact phone / email:</w:t>
            </w:r>
            <w:r w:rsidRPr="00141E36">
              <w:t xml:space="preserve"> </w:t>
            </w:r>
            <w:sdt>
              <w:sdtPr>
                <w:id w:val="35243911"/>
                <w:lock w:val="sdtLocked"/>
                <w:placeholder>
                  <w:docPart w:val="03230C1F3C024AE7BFA8C34194F1DFF8"/>
                </w:placeholder>
                <w:showingPlcHdr/>
                <w:text/>
              </w:sdtPr>
              <w:sdtEndPr/>
              <w:sdtContent>
                <w:r w:rsidR="00991CEA" w:rsidRPr="00C33252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877572" w14:paraId="6C8D0450" w14:textId="77777777" w:rsidTr="00380598">
        <w:tc>
          <w:tcPr>
            <w:tcW w:w="10456" w:type="dxa"/>
            <w:tcBorders>
              <w:bottom w:val="single" w:sz="4" w:space="0" w:color="FFFFFF" w:themeColor="background1"/>
            </w:tcBorders>
          </w:tcPr>
          <w:p w14:paraId="7F54A00D" w14:textId="77777777" w:rsidR="00877572" w:rsidRDefault="00877572" w:rsidP="00877572">
            <w:pPr>
              <w:spacing w:before="0" w:after="160" w:line="259" w:lineRule="auto"/>
            </w:pPr>
            <w:r w:rsidRPr="00141E36">
              <w:rPr>
                <w:b/>
                <w:bCs/>
              </w:rPr>
              <w:t>Absence event</w:t>
            </w:r>
          </w:p>
        </w:tc>
      </w:tr>
      <w:tr w:rsidR="00877572" w14:paraId="77C1B959" w14:textId="77777777" w:rsidTr="00380598">
        <w:tc>
          <w:tcPr>
            <w:tcW w:w="1045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78EB58FC" w14:textId="77777777" w:rsidR="00877572" w:rsidRDefault="00877572" w:rsidP="00877572">
            <w:pPr>
              <w:spacing w:before="0" w:after="160" w:line="259" w:lineRule="auto"/>
            </w:pPr>
            <w:r w:rsidRPr="00141E36">
              <w:rPr>
                <w:b/>
                <w:bCs/>
              </w:rPr>
              <w:t>Date reported:</w:t>
            </w:r>
            <w:r w:rsidRPr="00141E36">
              <w:t xml:space="preserve"> </w:t>
            </w:r>
            <w:sdt>
              <w:sdtPr>
                <w:id w:val="-1410226393"/>
                <w:lock w:val="sdtLocked"/>
                <w:placeholder>
                  <w:docPart w:val="460642C7583D4E0EB1A60E2A15090EB9"/>
                </w:placeholder>
                <w:showingPlcHdr/>
                <w:date w:fullDate="2025-11-04T00:00:00Z">
                  <w:dateFormat w:val="dd/MM/yyyy"/>
                  <w:lid w:val="en-GB"/>
                  <w:storeMappedDataAs w:val="dateTime"/>
                  <w:calendar w:val="gregorian"/>
                </w:date>
              </w:sdtPr>
              <w:sdtEndPr/>
              <w:sdtContent>
                <w:r w:rsidR="00991CEA" w:rsidRPr="00C33252">
                  <w:rPr>
                    <w:rStyle w:val="PlaceholderText"/>
                  </w:rPr>
                  <w:t>Click or tap to enter a date.</w:t>
                </w:r>
              </w:sdtContent>
            </w:sdt>
          </w:p>
        </w:tc>
      </w:tr>
      <w:tr w:rsidR="00877572" w14:paraId="70035A11" w14:textId="77777777" w:rsidTr="00380598">
        <w:tc>
          <w:tcPr>
            <w:tcW w:w="1045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5DF08AA2" w14:textId="77777777" w:rsidR="00877572" w:rsidRDefault="00877572" w:rsidP="00877572">
            <w:pPr>
              <w:spacing w:before="0" w:after="160" w:line="259" w:lineRule="auto"/>
            </w:pPr>
            <w:r w:rsidRPr="00141E36">
              <w:rPr>
                <w:b/>
                <w:bCs/>
              </w:rPr>
              <w:t>Reported by:</w:t>
            </w:r>
            <w:r w:rsidRPr="00141E36">
              <w:t xml:space="preserve"> </w:t>
            </w:r>
            <w:sdt>
              <w:sdtPr>
                <w:id w:val="1174231558"/>
                <w:lock w:val="sdtLocked"/>
                <w:placeholder>
                  <w:docPart w:val="E40024420B5240759AA40B05DED7CBB3"/>
                </w:placeholder>
                <w:showingPlcHdr/>
                <w:text/>
              </w:sdtPr>
              <w:sdtEndPr/>
              <w:sdtContent>
                <w:r w:rsidR="00342DC6" w:rsidRPr="00C33252">
                  <w:rPr>
                    <w:rStyle w:val="PlaceholderText"/>
                  </w:rPr>
                  <w:t>Click or tap here to enter text.</w:t>
                </w:r>
              </w:sdtContent>
            </w:sdt>
            <w:r w:rsidRPr="00141E36">
              <w:t>(employee / manager / other)</w:t>
            </w:r>
          </w:p>
        </w:tc>
      </w:tr>
      <w:tr w:rsidR="00877572" w14:paraId="4D80A4E2" w14:textId="77777777" w:rsidTr="00380598">
        <w:tc>
          <w:tcPr>
            <w:tcW w:w="1045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4BA3299F" w14:textId="77777777" w:rsidR="00877572" w:rsidRDefault="00877572" w:rsidP="00877572">
            <w:pPr>
              <w:spacing w:before="0" w:after="160" w:line="259" w:lineRule="auto"/>
            </w:pPr>
            <w:r w:rsidRPr="00141E36">
              <w:rPr>
                <w:b/>
                <w:bCs/>
              </w:rPr>
              <w:t>Type of absence:</w:t>
            </w:r>
            <w:r w:rsidRPr="00141E36">
              <w:t xml:space="preserve"> </w:t>
            </w:r>
            <w:sdt>
              <w:sdtPr>
                <w:id w:val="1072155188"/>
                <w:lock w:val="sdtLocked"/>
                <w:placeholder>
                  <w:docPart w:val="731C2A4946464EB8A4DB5983F9941A9D"/>
                </w:placeholder>
                <w:showingPlcHdr/>
                <w:dropDownList>
                  <w:listItem w:value="Choose an item."/>
                  <w:listItem w:displayText="Sick" w:value="Sick"/>
                  <w:listItem w:displayText="Annual Leave" w:value="Annual Leave"/>
                  <w:listItem w:displayText="Unpaid" w:value="Unpaid"/>
                  <w:listItem w:displayText="Compassionate" w:value="Compassionate"/>
                  <w:listItem w:displayText="Other" w:value="Other"/>
                </w:dropDownList>
              </w:sdtPr>
              <w:sdtEndPr/>
              <w:sdtContent>
                <w:r w:rsidR="00B865A3" w:rsidRPr="00C33252">
                  <w:rPr>
                    <w:rStyle w:val="PlaceholderText"/>
                  </w:rPr>
                  <w:t>Choose an item.</w:t>
                </w:r>
              </w:sdtContent>
            </w:sdt>
          </w:p>
        </w:tc>
      </w:tr>
      <w:tr w:rsidR="00877572" w14:paraId="1A06471D" w14:textId="77777777" w:rsidTr="00380598">
        <w:tc>
          <w:tcPr>
            <w:tcW w:w="1045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5B42500F" w14:textId="77777777" w:rsidR="00877572" w:rsidRDefault="00877572" w:rsidP="00877572">
            <w:pPr>
              <w:spacing w:before="0" w:after="160" w:line="259" w:lineRule="auto"/>
            </w:pPr>
            <w:r w:rsidRPr="00141E36">
              <w:rPr>
                <w:b/>
                <w:bCs/>
              </w:rPr>
              <w:t>Start date:</w:t>
            </w:r>
            <w:sdt>
              <w:sdtPr>
                <w:rPr>
                  <w:b/>
                  <w:bCs/>
                </w:rPr>
                <w:id w:val="-1720812846"/>
                <w:lock w:val="sdtLocked"/>
                <w:placeholder>
                  <w:docPart w:val="B78114733BE34DDCA1812F609F18C28B"/>
                </w:placeholder>
                <w:showingPlcHdr/>
                <w:date>
                  <w:dateFormat w:val="dd/MM/yyyy"/>
                  <w:lid w:val="en-GB"/>
                  <w:storeMappedDataAs w:val="dateTime"/>
                  <w:calendar w:val="gregorian"/>
                </w:date>
              </w:sdtPr>
              <w:sdtEndPr/>
              <w:sdtContent>
                <w:r w:rsidR="00310F65" w:rsidRPr="00C33252">
                  <w:rPr>
                    <w:rStyle w:val="PlaceholderText"/>
                  </w:rPr>
                  <w:t>Click or tap to enter a date.</w:t>
                </w:r>
              </w:sdtContent>
            </w:sdt>
            <w:r w:rsidRPr="00141E36">
              <w:t xml:space="preserve"> </w:t>
            </w:r>
            <w:r w:rsidRPr="00141E36">
              <w:rPr>
                <w:b/>
                <w:bCs/>
              </w:rPr>
              <w:t>Start time</w:t>
            </w:r>
            <w:r w:rsidR="00310F65">
              <w:rPr>
                <w:b/>
                <w:bCs/>
              </w:rPr>
              <w:t xml:space="preserve">: </w:t>
            </w:r>
            <w:sdt>
              <w:sdtPr>
                <w:rPr>
                  <w:b/>
                  <w:bCs/>
                </w:rPr>
                <w:id w:val="-512766037"/>
                <w:lock w:val="sdtLocked"/>
                <w:placeholder>
                  <w:docPart w:val="188B2FF1A32945B2B974E64F9E8B8DD7"/>
                </w:placeholder>
                <w:showingPlcHdr/>
                <w:date>
                  <w:dateFormat w:val="dd/MM/yyyy"/>
                  <w:lid w:val="en-GB"/>
                  <w:storeMappedDataAs w:val="dateTime"/>
                  <w:calendar w:val="gregorian"/>
                </w:date>
              </w:sdtPr>
              <w:sdtEndPr/>
              <w:sdtContent>
                <w:r w:rsidR="00310F65" w:rsidRPr="00C33252">
                  <w:rPr>
                    <w:rStyle w:val="PlaceholderText"/>
                  </w:rPr>
                  <w:t>Click or tap to enter a date.</w:t>
                </w:r>
              </w:sdtContent>
            </w:sdt>
          </w:p>
        </w:tc>
      </w:tr>
      <w:tr w:rsidR="00877572" w14:paraId="02D53A77" w14:textId="77777777" w:rsidTr="00380598">
        <w:tc>
          <w:tcPr>
            <w:tcW w:w="1045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7DE2DA14" w14:textId="77777777" w:rsidR="00877572" w:rsidRDefault="00877572" w:rsidP="00877572">
            <w:pPr>
              <w:spacing w:before="0" w:after="160" w:line="259" w:lineRule="auto"/>
            </w:pPr>
            <w:r w:rsidRPr="00141E36">
              <w:rPr>
                <w:b/>
                <w:bCs/>
              </w:rPr>
              <w:t>End date:</w:t>
            </w:r>
            <w:r w:rsidRPr="00141E36">
              <w:t xml:space="preserve"> </w:t>
            </w:r>
            <w:sdt>
              <w:sdtPr>
                <w:id w:val="1988439118"/>
                <w:lock w:val="sdtLocked"/>
                <w:placeholder>
                  <w:docPart w:val="9ACB8A56E6684235B207FAD911EFA1B5"/>
                </w:placeholder>
                <w:showingPlcHdr/>
                <w:date>
                  <w:dateFormat w:val="dd/MM/yyyy"/>
                  <w:lid w:val="en-GB"/>
                  <w:storeMappedDataAs w:val="dateTime"/>
                  <w:calendar w:val="gregorian"/>
                </w:date>
              </w:sdtPr>
              <w:sdtEndPr/>
              <w:sdtContent>
                <w:r w:rsidR="00310F65" w:rsidRPr="00C33252">
                  <w:rPr>
                    <w:rStyle w:val="PlaceholderText"/>
                  </w:rPr>
                  <w:t>Click or tap to enter a date.</w:t>
                </w:r>
              </w:sdtContent>
            </w:sdt>
            <w:r w:rsidRPr="00141E36">
              <w:rPr>
                <w:b/>
                <w:bCs/>
              </w:rPr>
              <w:t>End time:</w:t>
            </w:r>
            <w:r w:rsidRPr="00141E36">
              <w:t xml:space="preserve"> </w:t>
            </w:r>
            <w:sdt>
              <w:sdtPr>
                <w:id w:val="-1608187010"/>
                <w:lock w:val="sdtLocked"/>
                <w:placeholder>
                  <w:docPart w:val="3C4092732EB9410C9BEE6559529FBDEF"/>
                </w:placeholder>
                <w:showingPlcHdr/>
                <w:date>
                  <w:dateFormat w:val="dd/MM/yyyy"/>
                  <w:lid w:val="en-GB"/>
                  <w:storeMappedDataAs w:val="dateTime"/>
                  <w:calendar w:val="gregorian"/>
                </w:date>
              </w:sdtPr>
              <w:sdtEndPr/>
              <w:sdtContent>
                <w:r w:rsidR="00310F65" w:rsidRPr="00C33252">
                  <w:rPr>
                    <w:rStyle w:val="PlaceholderText"/>
                  </w:rPr>
                  <w:t>Click or tap to enter a date.</w:t>
                </w:r>
              </w:sdtContent>
            </w:sdt>
          </w:p>
        </w:tc>
      </w:tr>
      <w:tr w:rsidR="00877572" w14:paraId="664A7ED8" w14:textId="77777777" w:rsidTr="00B30899">
        <w:tc>
          <w:tcPr>
            <w:tcW w:w="10456" w:type="dxa"/>
            <w:tcBorders>
              <w:top w:val="single" w:sz="4" w:space="0" w:color="FFFFFF" w:themeColor="background1"/>
              <w:bottom w:val="single" w:sz="4" w:space="0" w:color="auto"/>
            </w:tcBorders>
          </w:tcPr>
          <w:p w14:paraId="49308AD2" w14:textId="77777777" w:rsidR="00877572" w:rsidRDefault="00877572" w:rsidP="00877572">
            <w:pPr>
              <w:spacing w:before="0" w:after="160" w:line="259" w:lineRule="auto"/>
            </w:pPr>
            <w:r w:rsidRPr="00141E36">
              <w:rPr>
                <w:b/>
                <w:bCs/>
              </w:rPr>
              <w:t>Total days / hours:</w:t>
            </w:r>
            <w:r w:rsidRPr="00141E36">
              <w:t xml:space="preserve"> </w:t>
            </w:r>
            <w:sdt>
              <w:sdtPr>
                <w:id w:val="-1015772002"/>
                <w:lock w:val="sdtLocked"/>
                <w:placeholder>
                  <w:docPart w:val="7B8DB165C0024A08A2588839F48C5FF4"/>
                </w:placeholder>
                <w:showingPlcHdr/>
                <w:text/>
              </w:sdtPr>
              <w:sdtEndPr/>
              <w:sdtContent>
                <w:r w:rsidR="00310F65" w:rsidRPr="00C33252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877572" w14:paraId="046CB673" w14:textId="77777777" w:rsidTr="00B30899">
        <w:tc>
          <w:tcPr>
            <w:tcW w:w="10456" w:type="dxa"/>
            <w:tcBorders>
              <w:top w:val="single" w:sz="4" w:space="0" w:color="auto"/>
              <w:bottom w:val="single" w:sz="4" w:space="0" w:color="FFFFFF" w:themeColor="background1"/>
            </w:tcBorders>
          </w:tcPr>
          <w:p w14:paraId="52F10C2B" w14:textId="77777777" w:rsidR="00877572" w:rsidRDefault="00877572" w:rsidP="00877572">
            <w:pPr>
              <w:spacing w:before="0" w:after="160" w:line="259" w:lineRule="auto"/>
            </w:pPr>
            <w:r w:rsidRPr="00141E36">
              <w:rPr>
                <w:b/>
                <w:bCs/>
              </w:rPr>
              <w:t>Reason and details</w:t>
            </w:r>
          </w:p>
        </w:tc>
      </w:tr>
      <w:tr w:rsidR="00877572" w14:paraId="6CD2E0A7" w14:textId="77777777" w:rsidTr="00B30899">
        <w:tc>
          <w:tcPr>
            <w:tcW w:w="1045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59A011AC" w14:textId="77777777" w:rsidR="00877572" w:rsidRDefault="00877572" w:rsidP="00877572">
            <w:pPr>
              <w:spacing w:before="0" w:after="160" w:line="259" w:lineRule="auto"/>
            </w:pPr>
            <w:r w:rsidRPr="00141E36">
              <w:rPr>
                <w:b/>
                <w:bCs/>
              </w:rPr>
              <w:t>Reason given by employee:</w:t>
            </w:r>
            <w:sdt>
              <w:sdtPr>
                <w:rPr>
                  <w:b/>
                  <w:bCs/>
                </w:rPr>
                <w:id w:val="900251173"/>
                <w:lock w:val="sdtLocked"/>
                <w:placeholder>
                  <w:docPart w:val="C2B2ED2B984A4CC386A01D4CB9C0D888"/>
                </w:placeholder>
                <w:showingPlcHdr/>
              </w:sdtPr>
              <w:sdtEndPr/>
              <w:sdtContent>
                <w:r w:rsidR="00AB2C9E" w:rsidRPr="00C33252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877572" w14:paraId="5BD1C1D5" w14:textId="77777777" w:rsidTr="00B30899">
        <w:tc>
          <w:tcPr>
            <w:tcW w:w="1045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71015975" w14:textId="77777777" w:rsidR="00877572" w:rsidRDefault="00877572" w:rsidP="00877572">
            <w:r w:rsidRPr="00141E36">
              <w:rPr>
                <w:b/>
                <w:bCs/>
              </w:rPr>
              <w:t>Symptoms or explanation (if sickness):</w:t>
            </w:r>
            <w:sdt>
              <w:sdtPr>
                <w:rPr>
                  <w:b/>
                  <w:bCs/>
                </w:rPr>
                <w:id w:val="236514793"/>
                <w:lock w:val="sdtLocked"/>
                <w:placeholder>
                  <w:docPart w:val="450C8849E6FD43278025173A7C4AD6CF"/>
                </w:placeholder>
                <w:showingPlcHdr/>
              </w:sdtPr>
              <w:sdtEndPr/>
              <w:sdtContent>
                <w:r w:rsidR="005F6583" w:rsidRPr="00C33252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877572" w14:paraId="13064189" w14:textId="77777777" w:rsidTr="001D36DE">
        <w:trPr>
          <w:trHeight w:val="420"/>
        </w:trPr>
        <w:tc>
          <w:tcPr>
            <w:tcW w:w="10456" w:type="dxa"/>
            <w:tcBorders>
              <w:top w:val="single" w:sz="4" w:space="0" w:color="FFFFFF" w:themeColor="background1"/>
            </w:tcBorders>
          </w:tcPr>
          <w:p w14:paraId="1905EA9D" w14:textId="77777777" w:rsidR="001D36DE" w:rsidRPr="001D36DE" w:rsidRDefault="00877572" w:rsidP="001D36DE">
            <w:pPr>
              <w:spacing w:before="0" w:after="160" w:line="259" w:lineRule="auto"/>
              <w:rPr>
                <w:b/>
                <w:bCs/>
              </w:rPr>
            </w:pPr>
            <w:r w:rsidRPr="00141E36">
              <w:rPr>
                <w:b/>
                <w:bCs/>
              </w:rPr>
              <w:t>Any supporting evidence provided</w:t>
            </w:r>
            <w:r w:rsidR="001D36DE">
              <w:rPr>
                <w:b/>
                <w:bCs/>
              </w:rPr>
              <w:t>:</w:t>
            </w:r>
            <w:sdt>
              <w:sdtPr>
                <w:rPr>
                  <w:b/>
                  <w:bCs/>
                </w:rPr>
                <w:id w:val="84732191"/>
                <w:lock w:val="sdtLocked"/>
                <w:placeholder>
                  <w:docPart w:val="D84F63734A924DE9A5E3823F9F77D901"/>
                </w:placeholder>
                <w:showingPlcHdr/>
                <w:text/>
              </w:sdtPr>
              <w:sdtEndPr/>
              <w:sdtContent>
                <w:r w:rsidR="005F6583" w:rsidRPr="00C33252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4C038C" w14:paraId="7584BFBE" w14:textId="77777777" w:rsidTr="00B30899">
        <w:tc>
          <w:tcPr>
            <w:tcW w:w="10456" w:type="dxa"/>
            <w:tcBorders>
              <w:top w:val="single" w:sz="4" w:space="0" w:color="FFFFFF" w:themeColor="background1"/>
            </w:tcBorders>
          </w:tcPr>
          <w:p w14:paraId="720CD698" w14:textId="77777777" w:rsidR="004C038C" w:rsidRDefault="004C038C" w:rsidP="004C038C">
            <w:pPr>
              <w:spacing w:before="0" w:after="160" w:line="259" w:lineRule="auto"/>
              <w:rPr>
                <w:b/>
                <w:bCs/>
              </w:rPr>
            </w:pPr>
            <w:r w:rsidRPr="00141E36">
              <w:rPr>
                <w:b/>
                <w:bCs/>
              </w:rPr>
              <w:t>Work impact and actions taken</w:t>
            </w:r>
            <w:r w:rsidRPr="00141E36">
              <w:t xml:space="preserve"> </w:t>
            </w:r>
          </w:p>
          <w:p w14:paraId="71917D67" w14:textId="77777777" w:rsidR="004C038C" w:rsidRPr="00141E36" w:rsidRDefault="004C038C" w:rsidP="004C038C">
            <w:pPr>
              <w:spacing w:before="0" w:after="160" w:line="259" w:lineRule="auto"/>
              <w:rPr>
                <w:b/>
                <w:bCs/>
              </w:rPr>
            </w:pPr>
            <w:r w:rsidRPr="00141E36">
              <w:rPr>
                <w:b/>
                <w:bCs/>
              </w:rPr>
              <w:t>Work impact:</w:t>
            </w:r>
            <w:r w:rsidRPr="00141E36">
              <w:t xml:space="preserve"> </w:t>
            </w:r>
            <w:sdt>
              <w:sdtPr>
                <w:id w:val="-882717647"/>
                <w:lock w:val="sdtLocked"/>
                <w:placeholder>
                  <w:docPart w:val="EC0F20516EE649A1B8512757C49CA572"/>
                </w:placeholder>
                <w:showingPlcHdr/>
              </w:sdtPr>
              <w:sdtEndPr/>
              <w:sdtContent>
                <w:r w:rsidR="00991CEA" w:rsidRPr="00C33252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877572" w14:paraId="656290F5" w14:textId="77777777" w:rsidTr="00877572">
        <w:tc>
          <w:tcPr>
            <w:tcW w:w="10456" w:type="dxa"/>
          </w:tcPr>
          <w:p w14:paraId="00BCC873" w14:textId="77777777" w:rsidR="00877572" w:rsidRDefault="00D86DEA" w:rsidP="00D86DEA">
            <w:r w:rsidRPr="00141E36">
              <w:rPr>
                <w:b/>
                <w:bCs/>
              </w:rPr>
              <w:t>Immediate actions taken by manager:</w:t>
            </w:r>
            <w:sdt>
              <w:sdtPr>
                <w:rPr>
                  <w:b/>
                  <w:bCs/>
                </w:rPr>
                <w:id w:val="-324823248"/>
                <w:lock w:val="sdtLocked"/>
                <w:placeholder>
                  <w:docPart w:val="F4C32849408E4C3BA5729A62BED44818"/>
                </w:placeholder>
                <w:showingPlcHdr/>
              </w:sdtPr>
              <w:sdtEndPr/>
              <w:sdtContent>
                <w:r w:rsidR="005F6583" w:rsidRPr="00C33252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877572" w14:paraId="294C988F" w14:textId="77777777" w:rsidTr="00877572">
        <w:tc>
          <w:tcPr>
            <w:tcW w:w="10456" w:type="dxa"/>
          </w:tcPr>
          <w:p w14:paraId="115FF527" w14:textId="77777777" w:rsidR="00877572" w:rsidRDefault="00014260" w:rsidP="00014260">
            <w:r w:rsidRPr="00141E36">
              <w:rPr>
                <w:b/>
                <w:bCs/>
              </w:rPr>
              <w:t>Next actions required:</w:t>
            </w:r>
            <w:r w:rsidRPr="00141E36">
              <w:t xml:space="preserve"> </w:t>
            </w:r>
            <w:sdt>
              <w:sdtPr>
                <w:id w:val="-225998357"/>
                <w:lock w:val="sdtLocked"/>
                <w:placeholder>
                  <w:docPart w:val="A1F7ECACA08341EF9550CF6F81878A5D"/>
                </w:placeholder>
                <w:showingPlcHdr/>
              </w:sdtPr>
              <w:sdtEndPr/>
              <w:sdtContent>
                <w:r w:rsidR="005F6583" w:rsidRPr="00C33252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877572" w14:paraId="26F1B311" w14:textId="77777777" w:rsidTr="00877572">
        <w:tc>
          <w:tcPr>
            <w:tcW w:w="10456" w:type="dxa"/>
          </w:tcPr>
          <w:p w14:paraId="7A85730C" w14:textId="77777777" w:rsidR="0003304F" w:rsidRPr="00141E36" w:rsidRDefault="0003304F" w:rsidP="0003304F">
            <w:pPr>
              <w:numPr>
                <w:ilvl w:val="0"/>
                <w:numId w:val="2"/>
              </w:numPr>
              <w:spacing w:before="0" w:after="160" w:line="259" w:lineRule="auto"/>
            </w:pPr>
            <w:r w:rsidRPr="00141E36">
              <w:rPr>
                <w:b/>
                <w:bCs/>
              </w:rPr>
              <w:t>Manager confirmation</w:t>
            </w:r>
            <w:r w:rsidRPr="00141E36">
              <w:t xml:space="preserve"> </w:t>
            </w:r>
            <w:r w:rsidRPr="00141E36">
              <w:br/>
            </w:r>
            <w:r w:rsidRPr="00141E36">
              <w:rPr>
                <w:b/>
                <w:bCs/>
              </w:rPr>
              <w:t>Manager name:</w:t>
            </w:r>
            <w:r w:rsidR="00F6168C">
              <w:rPr>
                <w:b/>
                <w:bCs/>
              </w:rPr>
              <w:t xml:space="preserve"> </w:t>
            </w:r>
            <w:sdt>
              <w:sdtPr>
                <w:rPr>
                  <w:b/>
                  <w:bCs/>
                </w:rPr>
                <w:id w:val="-731156620"/>
                <w:lock w:val="sdtLocked"/>
                <w:placeholder>
                  <w:docPart w:val="F5F3054DC4754E7880DB1EEECEA04178"/>
                </w:placeholder>
                <w:showingPlcHdr/>
                <w:text/>
              </w:sdtPr>
              <w:sdtEndPr/>
              <w:sdtContent>
                <w:r w:rsidR="00F6168C" w:rsidRPr="00C33252">
                  <w:rPr>
                    <w:rStyle w:val="PlaceholderText"/>
                  </w:rPr>
                  <w:t>Click or tap here to enter text.</w:t>
                </w:r>
              </w:sdtContent>
            </w:sdt>
            <w:r w:rsidRPr="00141E36">
              <w:br/>
            </w:r>
            <w:r w:rsidRPr="00141E36">
              <w:rPr>
                <w:b/>
                <w:bCs/>
              </w:rPr>
              <w:t>Manager signature:</w:t>
            </w:r>
            <w:r w:rsidR="00F6168C">
              <w:t xml:space="preserve">   </w:t>
            </w:r>
            <w:sdt>
              <w:sdtPr>
                <w:id w:val="-621606344"/>
                <w:lock w:val="sdtLocked"/>
                <w:placeholder>
                  <w:docPart w:val="42F47CEDB61A4959B978DB4C3325FE6B"/>
                </w:placeholder>
                <w:showingPlcHdr/>
                <w:text/>
              </w:sdtPr>
              <w:sdtEndPr/>
              <w:sdtContent>
                <w:r w:rsidR="00F6168C" w:rsidRPr="00C33252">
                  <w:rPr>
                    <w:rStyle w:val="PlaceholderText"/>
                  </w:rPr>
                  <w:t>Click or tap here to enter text.</w:t>
                </w:r>
              </w:sdtContent>
            </w:sdt>
            <w:r w:rsidR="00F6168C">
              <w:t xml:space="preserve">   </w:t>
            </w:r>
            <w:r w:rsidRPr="00141E36">
              <w:t xml:space="preserve"> </w:t>
            </w:r>
            <w:r w:rsidRPr="00141E36">
              <w:rPr>
                <w:b/>
                <w:bCs/>
              </w:rPr>
              <w:t>Date:</w:t>
            </w:r>
            <w:r w:rsidRPr="00141E36">
              <w:t xml:space="preserve"> </w:t>
            </w:r>
            <w:sdt>
              <w:sdtPr>
                <w:id w:val="-699699096"/>
                <w:lock w:val="sdtLocked"/>
                <w:placeholder>
                  <w:docPart w:val="DAA6E9E1B43F49CDA7B76B51E1989675"/>
                </w:placeholder>
                <w:showingPlcHdr/>
                <w:date>
                  <w:dateFormat w:val="dd/MM/yyyy"/>
                  <w:lid w:val="en-GB"/>
                  <w:storeMappedDataAs w:val="dateTime"/>
                  <w:calendar w:val="gregorian"/>
                </w:date>
              </w:sdtPr>
              <w:sdtEndPr/>
              <w:sdtContent>
                <w:r w:rsidR="00F6168C" w:rsidRPr="00C33252">
                  <w:rPr>
                    <w:rStyle w:val="PlaceholderText"/>
                  </w:rPr>
                  <w:t>Click or tap to enter a date.</w:t>
                </w:r>
              </w:sdtContent>
            </w:sdt>
          </w:p>
          <w:p w14:paraId="6C9B900A" w14:textId="77777777" w:rsidR="00877572" w:rsidRDefault="0003304F" w:rsidP="00877572">
            <w:pPr>
              <w:numPr>
                <w:ilvl w:val="0"/>
                <w:numId w:val="2"/>
              </w:numPr>
              <w:spacing w:before="0" w:after="160" w:line="259" w:lineRule="auto"/>
            </w:pPr>
            <w:r w:rsidRPr="00141E36">
              <w:rPr>
                <w:b/>
                <w:bCs/>
              </w:rPr>
              <w:t>Return to work review</w:t>
            </w:r>
            <w:r w:rsidRPr="00141E36">
              <w:t xml:space="preserve"> </w:t>
            </w:r>
            <w:r w:rsidRPr="00141E36">
              <w:br/>
            </w:r>
            <w:r w:rsidRPr="00141E36">
              <w:rPr>
                <w:b/>
                <w:bCs/>
              </w:rPr>
              <w:t>Return to work date:</w:t>
            </w:r>
            <w:r w:rsidR="00F524F8">
              <w:t xml:space="preserve"> </w:t>
            </w:r>
            <w:sdt>
              <w:sdtPr>
                <w:id w:val="-1472285754"/>
                <w:lock w:val="sdtLocked"/>
                <w:placeholder>
                  <w:docPart w:val="2FEFCDA4433440F7A634F69F3C89E358"/>
                </w:placeholder>
                <w:showingPlcHdr/>
                <w:date>
                  <w:dateFormat w:val="dd/MM/yyyy"/>
                  <w:lid w:val="en-GB"/>
                  <w:storeMappedDataAs w:val="dateTime"/>
                  <w:calendar w:val="gregorian"/>
                </w:date>
              </w:sdtPr>
              <w:sdtEndPr/>
              <w:sdtContent>
                <w:r w:rsidR="00F524F8" w:rsidRPr="00C33252">
                  <w:rPr>
                    <w:rStyle w:val="PlaceholderText"/>
                  </w:rPr>
                  <w:t>Click or tap to enter a date.</w:t>
                </w:r>
              </w:sdtContent>
            </w:sdt>
            <w:r w:rsidR="00F524F8" w:rsidRPr="00141E36">
              <w:t xml:space="preserve"> </w:t>
            </w:r>
            <w:r w:rsidRPr="00141E36">
              <w:br/>
            </w:r>
            <w:r w:rsidRPr="00141E36">
              <w:rPr>
                <w:b/>
                <w:bCs/>
              </w:rPr>
              <w:t>Employee fit for full duties:</w:t>
            </w:r>
            <w:r w:rsidR="00C161AF">
              <w:rPr>
                <w:b/>
                <w:bCs/>
              </w:rPr>
              <w:t xml:space="preserve">    Yes </w:t>
            </w:r>
            <w:sdt>
              <w:sdtPr>
                <w:rPr>
                  <w:b/>
                  <w:bCs/>
                </w:rPr>
                <w:alias w:val=" "/>
                <w:tag w:val=" "/>
                <w:id w:val="-1476052039"/>
                <w:lock w:val="sdtLocked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64E30">
                  <w:rPr>
                    <w:rFonts w:ascii="MS Gothic" w:eastAsia="MS Gothic" w:hAnsi="MS Gothic" w:hint="eastAsia"/>
                    <w:b/>
                    <w:bCs/>
                  </w:rPr>
                  <w:t>☒</w:t>
                </w:r>
              </w:sdtContent>
            </w:sdt>
            <w:r w:rsidR="00F524F8" w:rsidRPr="00141E36">
              <w:t xml:space="preserve"> </w:t>
            </w:r>
            <w:r w:rsidR="00C161AF">
              <w:t xml:space="preserve">     No </w:t>
            </w:r>
            <w:sdt>
              <w:sdtPr>
                <w:id w:val="2034383817"/>
                <w:lock w:val="sdtLocked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161A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Pr="00141E36">
              <w:br/>
            </w:r>
            <w:r w:rsidRPr="00141E36">
              <w:rPr>
                <w:b/>
                <w:bCs/>
              </w:rPr>
              <w:t>If No, adjustments required:</w:t>
            </w:r>
            <w:sdt>
              <w:sdtPr>
                <w:rPr>
                  <w:b/>
                  <w:bCs/>
                </w:rPr>
                <w:id w:val="-1784568133"/>
                <w:lock w:val="sdtLocked"/>
                <w:placeholder>
                  <w:docPart w:val="B23BBF05F5E94178A553AC8B4F6BC152"/>
                </w:placeholder>
                <w:showingPlcHdr/>
              </w:sdtPr>
              <w:sdtEndPr/>
              <w:sdtContent>
                <w:r w:rsidR="00C161AF" w:rsidRPr="00C33252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877572" w14:paraId="452FC3C1" w14:textId="77777777" w:rsidTr="00877572">
        <w:tc>
          <w:tcPr>
            <w:tcW w:w="10456" w:type="dxa"/>
          </w:tcPr>
          <w:p w14:paraId="216F4827" w14:textId="77777777" w:rsidR="00877572" w:rsidRDefault="00DD4A0E" w:rsidP="00DD4A0E">
            <w:r w:rsidRPr="00141E36">
              <w:rPr>
                <w:b/>
                <w:bCs/>
              </w:rPr>
              <w:t>Return to work notes by manager:</w:t>
            </w:r>
            <w:sdt>
              <w:sdtPr>
                <w:rPr>
                  <w:b/>
                  <w:bCs/>
                </w:rPr>
                <w:id w:val="1436866704"/>
                <w:lock w:val="sdtLocked"/>
                <w:placeholder>
                  <w:docPart w:val="63D14B7AB2534458A0CEC66A52C5DD3A"/>
                </w:placeholder>
                <w:showingPlcHdr/>
              </w:sdtPr>
              <w:sdtEndPr/>
              <w:sdtContent>
                <w:r w:rsidR="00C161AF" w:rsidRPr="00C33252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877572" w14:paraId="3E2758EB" w14:textId="77777777" w:rsidTr="00BE1B25">
        <w:tc>
          <w:tcPr>
            <w:tcW w:w="10456" w:type="dxa"/>
            <w:tcBorders>
              <w:bottom w:val="single" w:sz="4" w:space="0" w:color="FFFFFF" w:themeColor="background1"/>
            </w:tcBorders>
          </w:tcPr>
          <w:p w14:paraId="547596CF" w14:textId="77777777" w:rsidR="00877572" w:rsidRDefault="009F47AE" w:rsidP="009F47AE">
            <w:r w:rsidRPr="00141E36">
              <w:rPr>
                <w:b/>
                <w:bCs/>
              </w:rPr>
              <w:t>Manager signature:</w:t>
            </w:r>
            <w:r w:rsidRPr="00141E36">
              <w:t xml:space="preserve"> </w:t>
            </w:r>
            <w:sdt>
              <w:sdtPr>
                <w:id w:val="980819179"/>
                <w:lock w:val="sdtLocked"/>
                <w:placeholder>
                  <w:docPart w:val="615F6FB339E24C5E8E0266C37F7BD2D0"/>
                </w:placeholder>
                <w:showingPlcHdr/>
                <w:text/>
              </w:sdtPr>
              <w:sdtEndPr/>
              <w:sdtContent>
                <w:r w:rsidR="00E83231" w:rsidRPr="00C33252">
                  <w:rPr>
                    <w:rStyle w:val="PlaceholderText"/>
                  </w:rPr>
                  <w:t>Click or tap here to enter text.</w:t>
                </w:r>
              </w:sdtContent>
            </w:sdt>
            <w:r w:rsidRPr="00141E36">
              <w:rPr>
                <w:b/>
                <w:bCs/>
              </w:rPr>
              <w:t>Date:</w:t>
            </w:r>
            <w:r w:rsidRPr="00141E36">
              <w:t xml:space="preserve"> </w:t>
            </w:r>
            <w:sdt>
              <w:sdtPr>
                <w:id w:val="-600797032"/>
                <w:lock w:val="sdtLocked"/>
                <w:placeholder>
                  <w:docPart w:val="AAC01B11C7544CC99110D3B263795FA5"/>
                </w:placeholder>
                <w:showingPlcHdr/>
                <w:date>
                  <w:dateFormat w:val="dd/MM/yyyy"/>
                  <w:lid w:val="en-GB"/>
                  <w:storeMappedDataAs w:val="dateTime"/>
                  <w:calendar w:val="gregorian"/>
                </w:date>
              </w:sdtPr>
              <w:sdtEndPr/>
              <w:sdtContent>
                <w:r w:rsidR="00E83231" w:rsidRPr="00C33252">
                  <w:rPr>
                    <w:rStyle w:val="PlaceholderText"/>
                  </w:rPr>
                  <w:t>Click or tap to enter a date.</w:t>
                </w:r>
              </w:sdtContent>
            </w:sdt>
          </w:p>
        </w:tc>
      </w:tr>
      <w:tr w:rsidR="00877572" w14:paraId="1DC23BBE" w14:textId="77777777" w:rsidTr="00BE1B25">
        <w:tc>
          <w:tcPr>
            <w:tcW w:w="10456" w:type="dxa"/>
            <w:tcBorders>
              <w:top w:val="single" w:sz="4" w:space="0" w:color="FFFFFF" w:themeColor="background1"/>
            </w:tcBorders>
          </w:tcPr>
          <w:p w14:paraId="068B016C" w14:textId="77777777" w:rsidR="00877572" w:rsidRDefault="00BE1B25" w:rsidP="00877572">
            <w:pPr>
              <w:spacing w:before="0" w:after="160" w:line="259" w:lineRule="auto"/>
            </w:pPr>
            <w:r w:rsidRPr="00141E36">
              <w:rPr>
                <w:b/>
                <w:bCs/>
              </w:rPr>
              <w:t>Follow up review date (if needed):</w:t>
            </w:r>
            <w:r w:rsidR="00E83231">
              <w:rPr>
                <w:b/>
                <w:bCs/>
              </w:rPr>
              <w:t xml:space="preserve"> </w:t>
            </w:r>
            <w:sdt>
              <w:sdtPr>
                <w:rPr>
                  <w:b/>
                  <w:bCs/>
                </w:rPr>
                <w:id w:val="1167753826"/>
                <w:placeholder>
                  <w:docPart w:val="51E580B4A32F448F9E74F9DB347628D6"/>
                </w:placeholder>
                <w:showingPlcHdr/>
                <w:date>
                  <w:dateFormat w:val="dd/MM/yyyy"/>
                  <w:lid w:val="en-GB"/>
                  <w:storeMappedDataAs w:val="dateTime"/>
                  <w:calendar w:val="gregorian"/>
                </w:date>
              </w:sdtPr>
              <w:sdtEndPr/>
              <w:sdtContent>
                <w:r w:rsidR="00E83231" w:rsidRPr="00C33252">
                  <w:rPr>
                    <w:rStyle w:val="PlaceholderText"/>
                  </w:rPr>
                  <w:t>Click or tap to enter a date.</w:t>
                </w:r>
              </w:sdtContent>
            </w:sdt>
          </w:p>
        </w:tc>
      </w:tr>
    </w:tbl>
    <w:p w14:paraId="3F7AA1A5" w14:textId="77777777" w:rsidR="00D733C0" w:rsidRPr="00141E36" w:rsidRDefault="00D733C0" w:rsidP="00D733C0">
      <w:pPr>
        <w:spacing w:before="0" w:after="160" w:line="259" w:lineRule="auto"/>
      </w:pPr>
    </w:p>
    <w:p w14:paraId="5E980491" w14:textId="77777777" w:rsidR="000A22FE" w:rsidRDefault="000A22FE" w:rsidP="00D733C0"/>
    <w:sectPr w:rsidR="000A22FE" w:rsidSect="00D733C0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00D29A" w14:textId="77777777" w:rsidR="008255FE" w:rsidRDefault="008255FE" w:rsidP="00414C2B">
      <w:pPr>
        <w:spacing w:before="0" w:after="0"/>
      </w:pPr>
      <w:r>
        <w:separator/>
      </w:r>
    </w:p>
  </w:endnote>
  <w:endnote w:type="continuationSeparator" w:id="0">
    <w:p w14:paraId="4437C129" w14:textId="77777777" w:rsidR="008255FE" w:rsidRDefault="008255FE" w:rsidP="00414C2B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FFF5BB" w14:textId="77777777" w:rsidR="008255FE" w:rsidRDefault="008255FE" w:rsidP="00414C2B">
      <w:pPr>
        <w:spacing w:before="0" w:after="0"/>
      </w:pPr>
      <w:r>
        <w:separator/>
      </w:r>
    </w:p>
  </w:footnote>
  <w:footnote w:type="continuationSeparator" w:id="0">
    <w:p w14:paraId="0DD158D6" w14:textId="77777777" w:rsidR="008255FE" w:rsidRDefault="008255FE" w:rsidP="00414C2B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FE58DD" w14:textId="77777777" w:rsidR="00414C2B" w:rsidRDefault="00414C2B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A63111C" wp14:editId="6594108C">
          <wp:simplePos x="0" y="0"/>
          <wp:positionH relativeFrom="margin">
            <wp:align>right</wp:align>
          </wp:positionH>
          <wp:positionV relativeFrom="paragraph">
            <wp:posOffset>6985</wp:posOffset>
          </wp:positionV>
          <wp:extent cx="632460" cy="632460"/>
          <wp:effectExtent l="0" t="0" r="0" b="0"/>
          <wp:wrapNone/>
          <wp:docPr id="192240856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2408562" name="Picture 1922408562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2460" cy="6324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CA2FFE"/>
    <w:multiLevelType w:val="multilevel"/>
    <w:tmpl w:val="DEB0B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F0400D9"/>
    <w:multiLevelType w:val="multilevel"/>
    <w:tmpl w:val="74C04E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48088180">
    <w:abstractNumId w:val="1"/>
  </w:num>
  <w:num w:numId="2" w16cid:durableId="5307301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ocumentProtection w:edit="forms" w:enforcement="1" w:cryptProviderType="rsaAES" w:cryptAlgorithmClass="hash" w:cryptAlgorithmType="typeAny" w:cryptAlgorithmSid="14" w:cryptSpinCount="100000" w:hash="iiX55cnecdagGBIasRiORyYlCM8SvWhBsFpT1hcAdlCKFfAronMymFp4649XzmmwPCXLLkPJDOvbaj2BB5WJcw==" w:salt="3wR+G4hFVDXVMuwTsyfoyQ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5FE"/>
    <w:rsid w:val="00014260"/>
    <w:rsid w:val="0003304F"/>
    <w:rsid w:val="00064E30"/>
    <w:rsid w:val="000A22FE"/>
    <w:rsid w:val="00102126"/>
    <w:rsid w:val="0010715E"/>
    <w:rsid w:val="001D36DE"/>
    <w:rsid w:val="002000AF"/>
    <w:rsid w:val="0022638A"/>
    <w:rsid w:val="00310F65"/>
    <w:rsid w:val="00342DC6"/>
    <w:rsid w:val="00371B51"/>
    <w:rsid w:val="00380598"/>
    <w:rsid w:val="004012C8"/>
    <w:rsid w:val="00414C2B"/>
    <w:rsid w:val="004C038C"/>
    <w:rsid w:val="005F1FCC"/>
    <w:rsid w:val="005F6583"/>
    <w:rsid w:val="00606D8B"/>
    <w:rsid w:val="00613B26"/>
    <w:rsid w:val="006C1E57"/>
    <w:rsid w:val="007B3B7A"/>
    <w:rsid w:val="008255FE"/>
    <w:rsid w:val="00877572"/>
    <w:rsid w:val="008825E6"/>
    <w:rsid w:val="009338DE"/>
    <w:rsid w:val="0098716C"/>
    <w:rsid w:val="00991CEA"/>
    <w:rsid w:val="009F47AE"/>
    <w:rsid w:val="00AB2C9E"/>
    <w:rsid w:val="00AB3B71"/>
    <w:rsid w:val="00AF2F88"/>
    <w:rsid w:val="00B30899"/>
    <w:rsid w:val="00B865A3"/>
    <w:rsid w:val="00BE1B25"/>
    <w:rsid w:val="00C161AF"/>
    <w:rsid w:val="00CF7F1E"/>
    <w:rsid w:val="00D22E04"/>
    <w:rsid w:val="00D733C0"/>
    <w:rsid w:val="00D86DEA"/>
    <w:rsid w:val="00DD4A0E"/>
    <w:rsid w:val="00DF4E71"/>
    <w:rsid w:val="00E704E8"/>
    <w:rsid w:val="00E83231"/>
    <w:rsid w:val="00F524F8"/>
    <w:rsid w:val="00F6168C"/>
    <w:rsid w:val="00F93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022A46"/>
  <w15:chartTrackingRefBased/>
  <w15:docId w15:val="{F99E29E1-EECC-4AB8-B5F0-8F12D4BF2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33C0"/>
    <w:pPr>
      <w:spacing w:before="120" w:after="280" w:line="240" w:lineRule="auto"/>
    </w:pPr>
    <w:rPr>
      <w:rFonts w:ascii="Calibri" w:hAnsi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D733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33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33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33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33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33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33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33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33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33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33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33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33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33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33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33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33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33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33C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33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33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33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33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33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33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33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33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33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33C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733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E704E8"/>
    <w:rPr>
      <w:color w:val="666666"/>
    </w:rPr>
  </w:style>
  <w:style w:type="paragraph" w:styleId="Header">
    <w:name w:val="header"/>
    <w:basedOn w:val="Normal"/>
    <w:link w:val="HeaderChar"/>
    <w:uiPriority w:val="99"/>
    <w:unhideWhenUsed/>
    <w:rsid w:val="00414C2B"/>
    <w:pPr>
      <w:tabs>
        <w:tab w:val="center" w:pos="4513"/>
        <w:tab w:val="right" w:pos="9026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414C2B"/>
    <w:rPr>
      <w:rFonts w:ascii="Calibri" w:hAnsi="Calibri"/>
    </w:rPr>
  </w:style>
  <w:style w:type="paragraph" w:styleId="Footer">
    <w:name w:val="footer"/>
    <w:basedOn w:val="Normal"/>
    <w:link w:val="FooterChar"/>
    <w:uiPriority w:val="99"/>
    <w:unhideWhenUsed/>
    <w:rsid w:val="00414C2B"/>
    <w:pPr>
      <w:tabs>
        <w:tab w:val="center" w:pos="4513"/>
        <w:tab w:val="right" w:pos="9026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414C2B"/>
    <w:rPr>
      <w:rFonts w:ascii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obin\OneDrive\Phoenix\Policies\Bryonie%20Forms\Absence%20Form%20Individual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6F519412C2B462D86137AEBDEB84D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F06739-F5BB-4986-A01A-12B82371F9BF}"/>
      </w:docPartPr>
      <w:docPartBody>
        <w:p w:rsidR="00CA487C" w:rsidRDefault="00CA487C">
          <w:pPr>
            <w:pStyle w:val="86F519412C2B462D86137AEBDEB84DDD"/>
          </w:pPr>
          <w:r w:rsidRPr="00C33252">
            <w:rPr>
              <w:rStyle w:val="PlaceholderText"/>
            </w:rPr>
            <w:t>Click or tap to enter a date.</w:t>
          </w:r>
        </w:p>
      </w:docPartBody>
    </w:docPart>
    <w:docPart>
      <w:docPartPr>
        <w:name w:val="1FDF551345944215B0492D639D5141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0569CA-B0C9-4D7D-AE0F-96F3486A4860}"/>
      </w:docPartPr>
      <w:docPartBody>
        <w:p w:rsidR="00CA487C" w:rsidRDefault="00CA487C">
          <w:pPr>
            <w:pStyle w:val="1FDF551345944215B0492D639D5141CA"/>
          </w:pPr>
          <w:r w:rsidRPr="00C3325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F6C0F050D8249F3B9E79A29859D8B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CC6295-2AC0-4736-88EB-D601A4B4F430}"/>
      </w:docPartPr>
      <w:docPartBody>
        <w:p w:rsidR="00CA487C" w:rsidRDefault="00CA487C">
          <w:pPr>
            <w:pStyle w:val="7F6C0F050D8249F3B9E79A29859D8B8E"/>
          </w:pPr>
          <w:r w:rsidRPr="00C3325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3230C1F3C024AE7BFA8C34194F1DF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5F67F0-28A8-4132-B42F-996DBC0AB7EE}"/>
      </w:docPartPr>
      <w:docPartBody>
        <w:p w:rsidR="00CA487C" w:rsidRDefault="00CA487C">
          <w:pPr>
            <w:pStyle w:val="03230C1F3C024AE7BFA8C34194F1DFF8"/>
          </w:pPr>
          <w:r w:rsidRPr="00C3325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60642C7583D4E0EB1A60E2A15090E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64FAF4-1F46-4633-AF7D-80DACB3D02FC}"/>
      </w:docPartPr>
      <w:docPartBody>
        <w:p w:rsidR="00CA487C" w:rsidRDefault="00CA487C">
          <w:pPr>
            <w:pStyle w:val="460642C7583D4E0EB1A60E2A15090EB9"/>
          </w:pPr>
          <w:r w:rsidRPr="00C33252">
            <w:rPr>
              <w:rStyle w:val="PlaceholderText"/>
            </w:rPr>
            <w:t>Click or tap to enter a date.</w:t>
          </w:r>
        </w:p>
      </w:docPartBody>
    </w:docPart>
    <w:docPart>
      <w:docPartPr>
        <w:name w:val="E40024420B5240759AA40B05DED7CB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7F80F0-AE4B-4B0F-85EC-F634A191D629}"/>
      </w:docPartPr>
      <w:docPartBody>
        <w:p w:rsidR="00CA487C" w:rsidRDefault="00CA487C">
          <w:pPr>
            <w:pStyle w:val="E40024420B5240759AA40B05DED7CBB3"/>
          </w:pPr>
          <w:r w:rsidRPr="00C3325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31C2A4946464EB8A4DB5983F9941A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07F48D-788C-4FB1-9DE8-8AB5A2E0F963}"/>
      </w:docPartPr>
      <w:docPartBody>
        <w:p w:rsidR="00CA487C" w:rsidRDefault="00CA487C">
          <w:pPr>
            <w:pStyle w:val="731C2A4946464EB8A4DB5983F9941A9D"/>
          </w:pPr>
          <w:r w:rsidRPr="00C33252">
            <w:rPr>
              <w:rStyle w:val="PlaceholderText"/>
            </w:rPr>
            <w:t>Choose an item.</w:t>
          </w:r>
        </w:p>
      </w:docPartBody>
    </w:docPart>
    <w:docPart>
      <w:docPartPr>
        <w:name w:val="B78114733BE34DDCA1812F609F18C2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98ED04-0600-4625-9AD2-9AFDA5D7DB4C}"/>
      </w:docPartPr>
      <w:docPartBody>
        <w:p w:rsidR="00CA487C" w:rsidRDefault="00CA487C">
          <w:pPr>
            <w:pStyle w:val="B78114733BE34DDCA1812F609F18C28B"/>
          </w:pPr>
          <w:r w:rsidRPr="00C33252">
            <w:rPr>
              <w:rStyle w:val="PlaceholderText"/>
            </w:rPr>
            <w:t>Click or tap to enter a date.</w:t>
          </w:r>
        </w:p>
      </w:docPartBody>
    </w:docPart>
    <w:docPart>
      <w:docPartPr>
        <w:name w:val="188B2FF1A32945B2B974E64F9E8B8D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AFBCB0-30F2-43E0-9BC4-0FCE5C202659}"/>
      </w:docPartPr>
      <w:docPartBody>
        <w:p w:rsidR="00CA487C" w:rsidRDefault="00CA487C">
          <w:pPr>
            <w:pStyle w:val="188B2FF1A32945B2B974E64F9E8B8DD7"/>
          </w:pPr>
          <w:r w:rsidRPr="00C33252">
            <w:rPr>
              <w:rStyle w:val="PlaceholderText"/>
            </w:rPr>
            <w:t>Click or tap to enter a date.</w:t>
          </w:r>
        </w:p>
      </w:docPartBody>
    </w:docPart>
    <w:docPart>
      <w:docPartPr>
        <w:name w:val="9ACB8A56E6684235B207FAD911EFA1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E64A8F-F653-4075-B670-EBB674952278}"/>
      </w:docPartPr>
      <w:docPartBody>
        <w:p w:rsidR="00CA487C" w:rsidRDefault="00CA487C">
          <w:pPr>
            <w:pStyle w:val="9ACB8A56E6684235B207FAD911EFA1B5"/>
          </w:pPr>
          <w:r w:rsidRPr="00C33252">
            <w:rPr>
              <w:rStyle w:val="PlaceholderText"/>
            </w:rPr>
            <w:t>Click or tap to enter a date.</w:t>
          </w:r>
        </w:p>
      </w:docPartBody>
    </w:docPart>
    <w:docPart>
      <w:docPartPr>
        <w:name w:val="3C4092732EB9410C9BEE6559529FBD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B01322-58C6-429F-8FE8-2DF34908066D}"/>
      </w:docPartPr>
      <w:docPartBody>
        <w:p w:rsidR="00CA487C" w:rsidRDefault="00CA487C">
          <w:pPr>
            <w:pStyle w:val="3C4092732EB9410C9BEE6559529FBDEF"/>
          </w:pPr>
          <w:r w:rsidRPr="00C33252">
            <w:rPr>
              <w:rStyle w:val="PlaceholderText"/>
            </w:rPr>
            <w:t>Click or tap to enter a date.</w:t>
          </w:r>
        </w:p>
      </w:docPartBody>
    </w:docPart>
    <w:docPart>
      <w:docPartPr>
        <w:name w:val="7B8DB165C0024A08A2588839F48C5F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06476F-6555-4978-920D-5C6E9F6E2461}"/>
      </w:docPartPr>
      <w:docPartBody>
        <w:p w:rsidR="00CA487C" w:rsidRDefault="00CA487C">
          <w:pPr>
            <w:pStyle w:val="7B8DB165C0024A08A2588839F48C5FF4"/>
          </w:pPr>
          <w:r w:rsidRPr="00C3325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2B2ED2B984A4CC386A01D4CB9C0D8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1135AF-5FC6-4BC6-9961-1AAA0FA138E6}"/>
      </w:docPartPr>
      <w:docPartBody>
        <w:p w:rsidR="00CA487C" w:rsidRDefault="00CA487C">
          <w:pPr>
            <w:pStyle w:val="C2B2ED2B984A4CC386A01D4CB9C0D888"/>
          </w:pPr>
          <w:r w:rsidRPr="00C3325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50C8849E6FD43278025173A7C4AD6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6BD07C-D9EA-4BD4-9734-12C4B5CDD5FB}"/>
      </w:docPartPr>
      <w:docPartBody>
        <w:p w:rsidR="00CA487C" w:rsidRDefault="00CA487C">
          <w:pPr>
            <w:pStyle w:val="450C8849E6FD43278025173A7C4AD6CF"/>
          </w:pPr>
          <w:r w:rsidRPr="00C3325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84F63734A924DE9A5E3823F9F77D9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886519-DACC-4A2A-B1C9-73F016E94103}"/>
      </w:docPartPr>
      <w:docPartBody>
        <w:p w:rsidR="00CA487C" w:rsidRDefault="00CA487C">
          <w:pPr>
            <w:pStyle w:val="D84F63734A924DE9A5E3823F9F77D901"/>
          </w:pPr>
          <w:r w:rsidRPr="00C3325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C0F20516EE649A1B8512757C49CA5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178B04-3A34-449C-851A-C51A4AF63945}"/>
      </w:docPartPr>
      <w:docPartBody>
        <w:p w:rsidR="00CA487C" w:rsidRDefault="00CA487C">
          <w:pPr>
            <w:pStyle w:val="EC0F20516EE649A1B8512757C49CA572"/>
          </w:pPr>
          <w:r w:rsidRPr="00C3325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4C32849408E4C3BA5729A62BED448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394D16-8743-4419-84FB-3D77A2D77D2C}"/>
      </w:docPartPr>
      <w:docPartBody>
        <w:p w:rsidR="00CA487C" w:rsidRDefault="00CA487C">
          <w:pPr>
            <w:pStyle w:val="F4C32849408E4C3BA5729A62BED44818"/>
          </w:pPr>
          <w:r w:rsidRPr="00C3325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1F7ECACA08341EF9550CF6F81878A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E7285C-636E-41BB-A13E-FBBEDA102B2E}"/>
      </w:docPartPr>
      <w:docPartBody>
        <w:p w:rsidR="00CA487C" w:rsidRDefault="00CA487C">
          <w:pPr>
            <w:pStyle w:val="A1F7ECACA08341EF9550CF6F81878A5D"/>
          </w:pPr>
          <w:r w:rsidRPr="00C3325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5F3054DC4754E7880DB1EEECEA041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99D4D4-2E6F-435D-AF16-B53BD5933BCD}"/>
      </w:docPartPr>
      <w:docPartBody>
        <w:p w:rsidR="00CA487C" w:rsidRDefault="00CA487C">
          <w:pPr>
            <w:pStyle w:val="F5F3054DC4754E7880DB1EEECEA04178"/>
          </w:pPr>
          <w:r w:rsidRPr="00C3325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2F47CEDB61A4959B978DB4C3325FE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7E7DEE-5107-4840-83A0-AA81F93C63B4}"/>
      </w:docPartPr>
      <w:docPartBody>
        <w:p w:rsidR="00CA487C" w:rsidRDefault="00CA487C">
          <w:pPr>
            <w:pStyle w:val="42F47CEDB61A4959B978DB4C3325FE6B"/>
          </w:pPr>
          <w:r w:rsidRPr="00C3325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AA6E9E1B43F49CDA7B76B51E19896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4E45D0-C944-4C9A-AFD4-57B876C46D0B}"/>
      </w:docPartPr>
      <w:docPartBody>
        <w:p w:rsidR="00CA487C" w:rsidRDefault="00CA487C">
          <w:pPr>
            <w:pStyle w:val="DAA6E9E1B43F49CDA7B76B51E1989675"/>
          </w:pPr>
          <w:r w:rsidRPr="00C33252">
            <w:rPr>
              <w:rStyle w:val="PlaceholderText"/>
            </w:rPr>
            <w:t>Click or tap to enter a date.</w:t>
          </w:r>
        </w:p>
      </w:docPartBody>
    </w:docPart>
    <w:docPart>
      <w:docPartPr>
        <w:name w:val="2FEFCDA4433440F7A634F69F3C89E3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486E8A-05EA-48D5-9572-7ABEF69AD814}"/>
      </w:docPartPr>
      <w:docPartBody>
        <w:p w:rsidR="00CA487C" w:rsidRDefault="00CA487C">
          <w:pPr>
            <w:pStyle w:val="2FEFCDA4433440F7A634F69F3C89E358"/>
          </w:pPr>
          <w:r w:rsidRPr="00C33252">
            <w:rPr>
              <w:rStyle w:val="PlaceholderText"/>
            </w:rPr>
            <w:t>Click or tap to enter a date.</w:t>
          </w:r>
        </w:p>
      </w:docPartBody>
    </w:docPart>
    <w:docPart>
      <w:docPartPr>
        <w:name w:val="B23BBF05F5E94178A553AC8B4F6BC1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DE7557-93C7-4546-ADD8-0D204A22950A}"/>
      </w:docPartPr>
      <w:docPartBody>
        <w:p w:rsidR="00CA487C" w:rsidRDefault="00CA487C">
          <w:pPr>
            <w:pStyle w:val="B23BBF05F5E94178A553AC8B4F6BC152"/>
          </w:pPr>
          <w:r w:rsidRPr="00C3325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3D14B7AB2534458A0CEC66A52C5DD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C9C4F8-B353-4196-9073-22B801BE9B20}"/>
      </w:docPartPr>
      <w:docPartBody>
        <w:p w:rsidR="00CA487C" w:rsidRDefault="00CA487C">
          <w:pPr>
            <w:pStyle w:val="63D14B7AB2534458A0CEC66A52C5DD3A"/>
          </w:pPr>
          <w:r w:rsidRPr="00C3325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15F6FB339E24C5E8E0266C37F7BD2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E95802-CB99-40CC-B51C-CC11B731735A}"/>
      </w:docPartPr>
      <w:docPartBody>
        <w:p w:rsidR="00CA487C" w:rsidRDefault="00CA487C">
          <w:pPr>
            <w:pStyle w:val="615F6FB339E24C5E8E0266C37F7BD2D0"/>
          </w:pPr>
          <w:r w:rsidRPr="00C3325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AC01B11C7544CC99110D3B263795F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ACB5EF-876B-4729-B056-84F5BDC1ED0D}"/>
      </w:docPartPr>
      <w:docPartBody>
        <w:p w:rsidR="00CA487C" w:rsidRDefault="00CA487C">
          <w:pPr>
            <w:pStyle w:val="AAC01B11C7544CC99110D3B263795FA5"/>
          </w:pPr>
          <w:r w:rsidRPr="00C33252">
            <w:rPr>
              <w:rStyle w:val="PlaceholderText"/>
            </w:rPr>
            <w:t>Click or tap to enter a date.</w:t>
          </w:r>
        </w:p>
      </w:docPartBody>
    </w:docPart>
    <w:docPart>
      <w:docPartPr>
        <w:name w:val="51E580B4A32F448F9E74F9DB347628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5E69EA-ACEE-4C7A-A72E-425C01BF2262}"/>
      </w:docPartPr>
      <w:docPartBody>
        <w:p w:rsidR="00CA487C" w:rsidRDefault="00CA487C">
          <w:pPr>
            <w:pStyle w:val="51E580B4A32F448F9E74F9DB347628D6"/>
          </w:pPr>
          <w:r w:rsidRPr="00C33252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87C"/>
    <w:rsid w:val="008825E6"/>
    <w:rsid w:val="00CA487C"/>
    <w:rsid w:val="00DF4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666666"/>
    </w:rPr>
  </w:style>
  <w:style w:type="paragraph" w:customStyle="1" w:styleId="86F519412C2B462D86137AEBDEB84DDD">
    <w:name w:val="86F519412C2B462D86137AEBDEB84DDD"/>
  </w:style>
  <w:style w:type="paragraph" w:customStyle="1" w:styleId="1FDF551345944215B0492D639D5141CA">
    <w:name w:val="1FDF551345944215B0492D639D5141CA"/>
  </w:style>
  <w:style w:type="paragraph" w:customStyle="1" w:styleId="7F6C0F050D8249F3B9E79A29859D8B8E">
    <w:name w:val="7F6C0F050D8249F3B9E79A29859D8B8E"/>
  </w:style>
  <w:style w:type="paragraph" w:customStyle="1" w:styleId="03230C1F3C024AE7BFA8C34194F1DFF8">
    <w:name w:val="03230C1F3C024AE7BFA8C34194F1DFF8"/>
  </w:style>
  <w:style w:type="paragraph" w:customStyle="1" w:styleId="460642C7583D4E0EB1A60E2A15090EB9">
    <w:name w:val="460642C7583D4E0EB1A60E2A15090EB9"/>
  </w:style>
  <w:style w:type="paragraph" w:customStyle="1" w:styleId="E40024420B5240759AA40B05DED7CBB3">
    <w:name w:val="E40024420B5240759AA40B05DED7CBB3"/>
  </w:style>
  <w:style w:type="paragraph" w:customStyle="1" w:styleId="731C2A4946464EB8A4DB5983F9941A9D">
    <w:name w:val="731C2A4946464EB8A4DB5983F9941A9D"/>
  </w:style>
  <w:style w:type="paragraph" w:customStyle="1" w:styleId="B78114733BE34DDCA1812F609F18C28B">
    <w:name w:val="B78114733BE34DDCA1812F609F18C28B"/>
  </w:style>
  <w:style w:type="paragraph" w:customStyle="1" w:styleId="188B2FF1A32945B2B974E64F9E8B8DD7">
    <w:name w:val="188B2FF1A32945B2B974E64F9E8B8DD7"/>
  </w:style>
  <w:style w:type="paragraph" w:customStyle="1" w:styleId="9ACB8A56E6684235B207FAD911EFA1B5">
    <w:name w:val="9ACB8A56E6684235B207FAD911EFA1B5"/>
  </w:style>
  <w:style w:type="paragraph" w:customStyle="1" w:styleId="3C4092732EB9410C9BEE6559529FBDEF">
    <w:name w:val="3C4092732EB9410C9BEE6559529FBDEF"/>
  </w:style>
  <w:style w:type="paragraph" w:customStyle="1" w:styleId="7B8DB165C0024A08A2588839F48C5FF4">
    <w:name w:val="7B8DB165C0024A08A2588839F48C5FF4"/>
  </w:style>
  <w:style w:type="paragraph" w:customStyle="1" w:styleId="C2B2ED2B984A4CC386A01D4CB9C0D888">
    <w:name w:val="C2B2ED2B984A4CC386A01D4CB9C0D888"/>
  </w:style>
  <w:style w:type="paragraph" w:customStyle="1" w:styleId="450C8849E6FD43278025173A7C4AD6CF">
    <w:name w:val="450C8849E6FD43278025173A7C4AD6CF"/>
  </w:style>
  <w:style w:type="paragraph" w:customStyle="1" w:styleId="D84F63734A924DE9A5E3823F9F77D901">
    <w:name w:val="D84F63734A924DE9A5E3823F9F77D901"/>
  </w:style>
  <w:style w:type="paragraph" w:customStyle="1" w:styleId="EC0F20516EE649A1B8512757C49CA572">
    <w:name w:val="EC0F20516EE649A1B8512757C49CA572"/>
  </w:style>
  <w:style w:type="paragraph" w:customStyle="1" w:styleId="F4C32849408E4C3BA5729A62BED44818">
    <w:name w:val="F4C32849408E4C3BA5729A62BED44818"/>
  </w:style>
  <w:style w:type="paragraph" w:customStyle="1" w:styleId="A1F7ECACA08341EF9550CF6F81878A5D">
    <w:name w:val="A1F7ECACA08341EF9550CF6F81878A5D"/>
  </w:style>
  <w:style w:type="paragraph" w:customStyle="1" w:styleId="F5F3054DC4754E7880DB1EEECEA04178">
    <w:name w:val="F5F3054DC4754E7880DB1EEECEA04178"/>
  </w:style>
  <w:style w:type="paragraph" w:customStyle="1" w:styleId="42F47CEDB61A4959B978DB4C3325FE6B">
    <w:name w:val="42F47CEDB61A4959B978DB4C3325FE6B"/>
  </w:style>
  <w:style w:type="paragraph" w:customStyle="1" w:styleId="DAA6E9E1B43F49CDA7B76B51E1989675">
    <w:name w:val="DAA6E9E1B43F49CDA7B76B51E1989675"/>
  </w:style>
  <w:style w:type="paragraph" w:customStyle="1" w:styleId="2FEFCDA4433440F7A634F69F3C89E358">
    <w:name w:val="2FEFCDA4433440F7A634F69F3C89E358"/>
  </w:style>
  <w:style w:type="paragraph" w:customStyle="1" w:styleId="B23BBF05F5E94178A553AC8B4F6BC152">
    <w:name w:val="B23BBF05F5E94178A553AC8B4F6BC152"/>
  </w:style>
  <w:style w:type="paragraph" w:customStyle="1" w:styleId="63D14B7AB2534458A0CEC66A52C5DD3A">
    <w:name w:val="63D14B7AB2534458A0CEC66A52C5DD3A"/>
  </w:style>
  <w:style w:type="paragraph" w:customStyle="1" w:styleId="615F6FB339E24C5E8E0266C37F7BD2D0">
    <w:name w:val="615F6FB339E24C5E8E0266C37F7BD2D0"/>
  </w:style>
  <w:style w:type="paragraph" w:customStyle="1" w:styleId="AAC01B11C7544CC99110D3B263795FA5">
    <w:name w:val="AAC01B11C7544CC99110D3B263795FA5"/>
  </w:style>
  <w:style w:type="paragraph" w:customStyle="1" w:styleId="51E580B4A32F448F9E74F9DB347628D6">
    <w:name w:val="51E580B4A32F448F9E74F9DB347628D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Absence Form Individual.dotx</Template>
  <TotalTime>0</TotalTime>
  <Pages>1</Pages>
  <Words>255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Sutton</dc:creator>
  <cp:keywords/>
  <dc:description/>
  <cp:lastModifiedBy>Robin Sutton</cp:lastModifiedBy>
  <cp:revision>2</cp:revision>
  <dcterms:created xsi:type="dcterms:W3CDTF">2025-11-13T22:53:00Z</dcterms:created>
  <dcterms:modified xsi:type="dcterms:W3CDTF">2025-11-13T22:53:00Z</dcterms:modified>
</cp:coreProperties>
</file>